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9D9A2" w14:textId="600EA834" w:rsidR="00B86239" w:rsidRDefault="00B86239" w:rsidP="00EA6E4D">
      <w:pPr>
        <w:pStyle w:val="NumHeading1"/>
        <w:numPr>
          <w:ilvl w:val="0"/>
          <w:numId w:val="0"/>
        </w:numPr>
        <w:jc w:val="both"/>
      </w:pPr>
      <w:bookmarkStart w:id="0" w:name="_Toc330903100"/>
      <w:bookmarkStart w:id="1" w:name="_GoBack"/>
      <w:bookmarkEnd w:id="1"/>
      <w:r>
        <w:t>Wstęp</w:t>
      </w:r>
    </w:p>
    <w:p w14:paraId="4D6B497E" w14:textId="4E723B4D" w:rsidR="003B4A9D" w:rsidRDefault="003B4A9D" w:rsidP="00C17FC8">
      <w:pPr>
        <w:jc w:val="both"/>
      </w:pPr>
      <w:r>
        <w:t>Microsot Teams jest narzędziem pracy zbiorowej. Umożliwia ono zebranie całej swojej organizacji w jednym miejscu. Dzięki Teams’om możemy używać czatu na żywo zamiast klasycznej poczty e-mail, bezpiecznie edytować pliki online jednocześnie z innym członkiem swojego zespołu, odpowiadać na wiadomości przy pomocy jednego kliknięcia. Narzędzie MS Teams możemy dostosowywać według własnych potrzeb, dodając notatki, przydatne witryny internetowe oraz definiować aplikację wykorzystywane do pracy i nauki.</w:t>
      </w:r>
      <w:r w:rsidR="00E96A68">
        <w:t xml:space="preserve"> Mamy również możliwość </w:t>
      </w:r>
      <w:r w:rsidR="00605E94">
        <w:t>prowadzenia wideokonferencji, organizowania spotkań oraz wyznaczania zadań dla zespołu.</w:t>
      </w:r>
    </w:p>
    <w:p w14:paraId="3848E35A" w14:textId="7FCBB626" w:rsidR="000954A6" w:rsidRDefault="00C013FA" w:rsidP="00C17FC8">
      <w:pPr>
        <w:jc w:val="both"/>
      </w:pPr>
      <w:r>
        <w:t>W celu rozpoczęcia</w:t>
      </w:r>
      <w:r w:rsidR="00DC289F">
        <w:t xml:space="preserve"> pracy</w:t>
      </w:r>
      <w:r w:rsidR="00FE2C8F">
        <w:t xml:space="preserve"> niezbędne jest posiadanie akademickiego konta O365</w:t>
      </w:r>
      <w:r w:rsidR="00A3770E">
        <w:t>.</w:t>
      </w:r>
      <w:r w:rsidR="000954A6">
        <w:t xml:space="preserve"> Logujemy się za pomocą danych do konta O365.</w:t>
      </w:r>
    </w:p>
    <w:p w14:paraId="5EDFE0C5" w14:textId="6AF55303" w:rsidR="00502866" w:rsidRDefault="00D3569E" w:rsidP="00C17FC8">
      <w:pPr>
        <w:jc w:val="both"/>
      </w:pPr>
      <w:r>
        <w:t xml:space="preserve">Microsoft Teams </w:t>
      </w:r>
      <w:r w:rsidR="00822FDF">
        <w:t>umożliwia</w:t>
      </w:r>
      <w:r>
        <w:t xml:space="preserve"> pracę za pomocą przeglądarki jak i natywnej aplikacji dla komputera z systemem Windows, Mac OS</w:t>
      </w:r>
      <w:r w:rsidR="00A3770E">
        <w:t xml:space="preserve">, Linux </w:t>
      </w:r>
      <w:r>
        <w:t>oraz na urządzeniach przenośnych Android</w:t>
      </w:r>
      <w:r w:rsidR="00C319F6">
        <w:t xml:space="preserve"> oraz iOS.</w:t>
      </w:r>
      <w:r w:rsidR="008C1B0C">
        <w:t xml:space="preserve"> Wersja na urządzenia typu laptop i komputer </w:t>
      </w:r>
      <w:r w:rsidR="00822FDF">
        <w:t>jest najbardziej przejrzysta, stąd warto z niej skorzystać</w:t>
      </w:r>
      <w:r w:rsidR="00747585">
        <w:t>, jeżeli mamy taką możliwość.</w:t>
      </w:r>
    </w:p>
    <w:p w14:paraId="7970FA25" w14:textId="77777777" w:rsidR="00057DC2" w:rsidRDefault="00057DC2" w:rsidP="00EA6E4D">
      <w:pPr>
        <w:spacing w:before="0" w:after="0" w:line="240" w:lineRule="auto"/>
        <w:jc w:val="both"/>
      </w:pPr>
    </w:p>
    <w:p w14:paraId="00D6D195" w14:textId="7F9A6F68" w:rsidR="006C0E14" w:rsidRDefault="00747585" w:rsidP="00C17FC8">
      <w:pPr>
        <w:pStyle w:val="Nagwek2"/>
        <w:numPr>
          <w:ilvl w:val="0"/>
          <w:numId w:val="0"/>
        </w:numPr>
        <w:ind w:left="576" w:hanging="576"/>
      </w:pPr>
      <w:bookmarkStart w:id="2" w:name="_Toc36210057"/>
      <w:bookmarkStart w:id="3" w:name="_Toc512001032"/>
      <w:bookmarkStart w:id="4" w:name="_Toc512001877"/>
      <w:bookmarkStart w:id="5" w:name="_Toc512001957"/>
      <w:bookmarkStart w:id="6" w:name="_Toc513457295"/>
      <w:r>
        <w:t>warianty tworzenia</w:t>
      </w:r>
      <w:r w:rsidR="00DB7807">
        <w:t xml:space="preserve"> zespołu oraz dodawania członków</w:t>
      </w:r>
      <w:bookmarkEnd w:id="2"/>
    </w:p>
    <w:p w14:paraId="49D565C1" w14:textId="349311C6" w:rsidR="00FC2FCE" w:rsidRDefault="00121373" w:rsidP="00EA6E4D">
      <w:pPr>
        <w:jc w:val="both"/>
      </w:pPr>
      <w:r>
        <w:t>Microsoft Teams</w:t>
      </w:r>
      <w:r w:rsidR="00FC2FCE">
        <w:t xml:space="preserve"> zostanie skonfigurowany jako nowe środowisko dla pracowników dydaktycznych i studentów.</w:t>
      </w:r>
      <w:r w:rsidR="00A3770E">
        <w:t xml:space="preserve"> Zostały utworzone zespoły dla wszystkich grup zajęciowych (wykładów oraz ćwiczeń) oraz zostali do nich przypisani prowadzący oraz studenci (na podstawie aktualnych danych w systemie eHMS). </w:t>
      </w:r>
    </w:p>
    <w:p w14:paraId="3B82F44B" w14:textId="19501A5E" w:rsidR="007F7FD7" w:rsidRDefault="00610719" w:rsidP="00EA6E4D">
      <w:pPr>
        <w:jc w:val="both"/>
      </w:pPr>
      <w:r>
        <w:t>Oprócz wykorzystania istniejących</w:t>
      </w:r>
      <w:r w:rsidR="00A3770E">
        <w:t xml:space="preserve"> grup</w:t>
      </w:r>
      <w:r>
        <w:t xml:space="preserve"> istnieje</w:t>
      </w:r>
      <w:r w:rsidR="00A3770E">
        <w:t xml:space="preserve"> również  możliwość tworzenia nowych. Możemy tu skorzystać z czterech predefiniowanych szablonów: Zajęcia, PLC, Personel oraz Inne, różniących się cechami oraz prawami dla ich członków oraz właścicieli. Poniż</w:t>
      </w:r>
      <w:r w:rsidR="00B86239">
        <w:t>sz</w:t>
      </w:r>
      <w:r w:rsidR="00A3770E">
        <w:t>a tabela</w:t>
      </w:r>
      <w:r w:rsidR="00B86239">
        <w:t xml:space="preserve"> zawiera zestawienie cech grup tworzonych na podstawie w/w szablonów.</w:t>
      </w:r>
    </w:p>
    <w:tbl>
      <w:tblPr>
        <w:tblStyle w:val="Tabelasiatki4akcent1"/>
        <w:tblW w:w="0" w:type="auto"/>
        <w:tblLook w:val="04A0" w:firstRow="1" w:lastRow="0" w:firstColumn="1" w:lastColumn="0" w:noHBand="0" w:noVBand="1"/>
      </w:tblPr>
      <w:tblGrid>
        <w:gridCol w:w="1803"/>
        <w:gridCol w:w="1803"/>
        <w:gridCol w:w="1803"/>
        <w:gridCol w:w="1803"/>
        <w:gridCol w:w="1804"/>
      </w:tblGrid>
      <w:tr w:rsidR="00CD72F5" w14:paraId="0FEDA2A1" w14:textId="77777777" w:rsidTr="0025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23CEA33" w14:textId="77777777" w:rsidR="00C63015" w:rsidRDefault="00C63015" w:rsidP="001805BA">
            <w:pPr>
              <w:jc w:val="center"/>
            </w:pPr>
          </w:p>
        </w:tc>
        <w:tc>
          <w:tcPr>
            <w:tcW w:w="1803" w:type="dxa"/>
          </w:tcPr>
          <w:p w14:paraId="75F14C97"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Zajęcia</w:t>
            </w:r>
          </w:p>
        </w:tc>
        <w:tc>
          <w:tcPr>
            <w:tcW w:w="1803" w:type="dxa"/>
          </w:tcPr>
          <w:p w14:paraId="4514382F"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PLC</w:t>
            </w:r>
          </w:p>
        </w:tc>
        <w:tc>
          <w:tcPr>
            <w:tcW w:w="1803" w:type="dxa"/>
          </w:tcPr>
          <w:p w14:paraId="33BC34AC"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Personel</w:t>
            </w:r>
          </w:p>
        </w:tc>
        <w:tc>
          <w:tcPr>
            <w:tcW w:w="1804" w:type="dxa"/>
          </w:tcPr>
          <w:p w14:paraId="563D7CE8"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Inne</w:t>
            </w:r>
          </w:p>
        </w:tc>
      </w:tr>
      <w:tr w:rsidR="00CD72F5" w14:paraId="5641C5D3" w14:textId="77777777" w:rsidTr="0025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2A84C5DE" w14:textId="77777777" w:rsidR="00C63015" w:rsidRDefault="00C63015" w:rsidP="001805BA">
            <w:r>
              <w:t>Opis</w:t>
            </w:r>
          </w:p>
        </w:tc>
        <w:tc>
          <w:tcPr>
            <w:tcW w:w="1803" w:type="dxa"/>
            <w:vAlign w:val="center"/>
          </w:tcPr>
          <w:p w14:paraId="42A7A526"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Wykładowcy oraz studenci współpracujący na projektach grupowych</w:t>
            </w:r>
          </w:p>
        </w:tc>
        <w:tc>
          <w:tcPr>
            <w:tcW w:w="1803" w:type="dxa"/>
            <w:vAlign w:val="center"/>
          </w:tcPr>
          <w:p w14:paraId="347771EE"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Edukatorzy współpracujący w ramach profesjonalnej grupy naukowej, Przykłady: wydział akademicki, komisja oceniająca, grupa pracująca nad wspólnym projektem</w:t>
            </w:r>
          </w:p>
        </w:tc>
        <w:tc>
          <w:tcPr>
            <w:tcW w:w="1803" w:type="dxa"/>
            <w:vAlign w:val="center"/>
          </w:tcPr>
          <w:p w14:paraId="655A8A1B"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Kierownicy i pracownicy współpracujący w ramach administracji oraz rozwoju szkoły</w:t>
            </w:r>
          </w:p>
        </w:tc>
        <w:tc>
          <w:tcPr>
            <w:tcW w:w="1804" w:type="dxa"/>
            <w:vAlign w:val="center"/>
          </w:tcPr>
          <w:p w14:paraId="5D71150F"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Uczniowie oraz pracownicy szkoły współpracujący w klubach oraz kołach zainteresowań</w:t>
            </w:r>
          </w:p>
        </w:tc>
      </w:tr>
      <w:tr w:rsidR="00C63015" w14:paraId="4A87F142" w14:textId="77777777" w:rsidTr="00256663">
        <w:tc>
          <w:tcPr>
            <w:cnfStyle w:val="001000000000" w:firstRow="0" w:lastRow="0" w:firstColumn="1" w:lastColumn="0" w:oddVBand="0" w:evenVBand="0" w:oddHBand="0" w:evenHBand="0" w:firstRowFirstColumn="0" w:firstRowLastColumn="0" w:lastRowFirstColumn="0" w:lastRowLastColumn="0"/>
            <w:tcW w:w="1803" w:type="dxa"/>
            <w:vAlign w:val="center"/>
          </w:tcPr>
          <w:p w14:paraId="344F26A4" w14:textId="77777777" w:rsidR="00C63015" w:rsidRDefault="00C63015" w:rsidP="001805BA">
            <w:r>
              <w:t>Właściciele oraz członkowie zespołów</w:t>
            </w:r>
          </w:p>
        </w:tc>
        <w:tc>
          <w:tcPr>
            <w:tcW w:w="1803" w:type="dxa"/>
            <w:vAlign w:val="center"/>
          </w:tcPr>
          <w:p w14:paraId="5B8A2623"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Wykładowcy są właścicielami zespołów oraz dodają studentów jako członków zespołów</w:t>
            </w:r>
          </w:p>
        </w:tc>
        <w:tc>
          <w:tcPr>
            <w:tcW w:w="1803" w:type="dxa"/>
            <w:vAlign w:val="center"/>
          </w:tcPr>
          <w:p w14:paraId="5DE5EE45"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Edukatorzy tworzą zespół a inny do niego dołączają</w:t>
            </w:r>
          </w:p>
        </w:tc>
        <w:tc>
          <w:tcPr>
            <w:tcW w:w="1803" w:type="dxa"/>
            <w:vAlign w:val="center"/>
          </w:tcPr>
          <w:p w14:paraId="58F2B9F0"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Liderzy personelu są właścicielami zespołów i dodają pracowników do poszczególnych zespołów</w:t>
            </w:r>
          </w:p>
        </w:tc>
        <w:tc>
          <w:tcPr>
            <w:tcW w:w="1804" w:type="dxa"/>
            <w:vAlign w:val="center"/>
          </w:tcPr>
          <w:p w14:paraId="72D4031A"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Każdy student oraz pracownik szkoły może zakładać zespoły oraz dodawać członków</w:t>
            </w:r>
          </w:p>
        </w:tc>
      </w:tr>
      <w:tr w:rsidR="00CD72F5" w14:paraId="7A0419F9" w14:textId="77777777" w:rsidTr="0025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5C3F51B5" w14:textId="77777777" w:rsidR="00C63015" w:rsidRDefault="00C63015" w:rsidP="001805BA">
            <w:r>
              <w:t>Uprawnienia</w:t>
            </w:r>
          </w:p>
        </w:tc>
        <w:tc>
          <w:tcPr>
            <w:tcW w:w="1803" w:type="dxa"/>
            <w:vAlign w:val="center"/>
          </w:tcPr>
          <w:p w14:paraId="042E79B4"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 xml:space="preserve">Wykładowcy mogą moderować rozmowy ze studentami oraz </w:t>
            </w:r>
            <w:r>
              <w:lastRenderedPageBreak/>
              <w:t>decydują kto i gdzie może pisać. Studenci mają możliwość pisania w poszczególnych obszarach</w:t>
            </w:r>
          </w:p>
        </w:tc>
        <w:tc>
          <w:tcPr>
            <w:tcW w:w="1803" w:type="dxa"/>
            <w:vAlign w:val="center"/>
          </w:tcPr>
          <w:p w14:paraId="05FFA5EB"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lastRenderedPageBreak/>
              <w:t>Wspólne równe uprawnienia odczyt-zapis</w:t>
            </w:r>
          </w:p>
        </w:tc>
        <w:tc>
          <w:tcPr>
            <w:tcW w:w="1803" w:type="dxa"/>
            <w:vAlign w:val="center"/>
          </w:tcPr>
          <w:p w14:paraId="3D790F7D" w14:textId="32243471" w:rsidR="00C63015" w:rsidRPr="00B210F6" w:rsidRDefault="00C63015" w:rsidP="001805BA">
            <w:pPr>
              <w:cnfStyle w:val="000000100000" w:firstRow="0" w:lastRow="0" w:firstColumn="0" w:lastColumn="0" w:oddVBand="0" w:evenVBand="0" w:oddHBand="1" w:evenHBand="0" w:firstRowFirstColumn="0" w:firstRowLastColumn="0" w:lastRowFirstColumn="0" w:lastRowLastColumn="0"/>
            </w:pPr>
            <w:r>
              <w:t xml:space="preserve">Liderzy zarządzają uprawnieniami. Pracownicy mają uprawnienia w </w:t>
            </w:r>
            <w:r>
              <w:lastRenderedPageBreak/>
              <w:t>określonych obszarach</w:t>
            </w:r>
          </w:p>
        </w:tc>
        <w:tc>
          <w:tcPr>
            <w:tcW w:w="1804" w:type="dxa"/>
            <w:vAlign w:val="center"/>
          </w:tcPr>
          <w:p w14:paraId="68540301"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lastRenderedPageBreak/>
              <w:t xml:space="preserve">Członkowie zespołów mają jednakowe prawa do odczytu i </w:t>
            </w:r>
            <w:r>
              <w:lastRenderedPageBreak/>
              <w:t>zapisu. Właściciele zespołów mogą te ustawienia zmieniać.</w:t>
            </w:r>
          </w:p>
        </w:tc>
      </w:tr>
      <w:tr w:rsidR="00C63015" w14:paraId="1447DD10" w14:textId="77777777" w:rsidTr="00256663">
        <w:tc>
          <w:tcPr>
            <w:cnfStyle w:val="001000000000" w:firstRow="0" w:lastRow="0" w:firstColumn="1" w:lastColumn="0" w:oddVBand="0" w:evenVBand="0" w:oddHBand="0" w:evenHBand="0" w:firstRowFirstColumn="0" w:firstRowLastColumn="0" w:lastRowFirstColumn="0" w:lastRowLastColumn="0"/>
            <w:tcW w:w="1803" w:type="dxa"/>
            <w:vAlign w:val="center"/>
          </w:tcPr>
          <w:p w14:paraId="0A6552C8" w14:textId="77777777" w:rsidR="00C63015" w:rsidRDefault="00C63015" w:rsidP="001805BA">
            <w:r>
              <w:lastRenderedPageBreak/>
              <w:t>Cechy</w:t>
            </w:r>
          </w:p>
        </w:tc>
        <w:tc>
          <w:tcPr>
            <w:tcW w:w="1803" w:type="dxa"/>
            <w:vAlign w:val="center"/>
          </w:tcPr>
          <w:p w14:paraId="6C2576BB"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Notatnik grupy, Zadania, Rozmowy, Pliki, Połączenia wideo oraz audio, Czat (jeśli jest włączony), Przypinanie nowych zakładek z dokumentami lub witrynami np. Microsoft Forms</w:t>
            </w:r>
          </w:p>
        </w:tc>
        <w:tc>
          <w:tcPr>
            <w:tcW w:w="1803" w:type="dxa"/>
            <w:vAlign w:val="center"/>
          </w:tcPr>
          <w:p w14:paraId="7448C6FC"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OneNote, Rozmowy, Pliki, Spotkania, Połączenia wideo oraz audio, Czat (jeśli jest włączony), Przypinanie nowych zakładek z dokumentami lub witrynami</w:t>
            </w:r>
          </w:p>
        </w:tc>
        <w:tc>
          <w:tcPr>
            <w:tcW w:w="1803" w:type="dxa"/>
            <w:vAlign w:val="center"/>
          </w:tcPr>
          <w:p w14:paraId="2706B6D9"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Notatnik pracowników, Rozmowy, Pliki, Spotkania, Połączenia wideo oraz audio, Czat (jeśli jest włączony), Przypinanie nowych zakładek z dokumentami lub witrynami</w:t>
            </w:r>
          </w:p>
        </w:tc>
        <w:tc>
          <w:tcPr>
            <w:tcW w:w="1804" w:type="dxa"/>
            <w:vAlign w:val="center"/>
          </w:tcPr>
          <w:p w14:paraId="47A15BB4"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OneNote, Rozmowy, Pliki, Spotkania, Połączenia wideo oraz audio, Czat (jeśli jest włączony), Przypinanie nowych zakładek z dokumentami lub witrynami</w:t>
            </w:r>
          </w:p>
        </w:tc>
      </w:tr>
      <w:tr w:rsidR="00CD72F5" w14:paraId="6EB74559" w14:textId="77777777" w:rsidTr="0025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23F86C08" w14:textId="77777777" w:rsidR="00C63015" w:rsidRDefault="00C63015" w:rsidP="001805BA">
            <w:r>
              <w:t>Cele edukacyjne</w:t>
            </w:r>
          </w:p>
        </w:tc>
        <w:tc>
          <w:tcPr>
            <w:tcW w:w="1803" w:type="dxa"/>
            <w:vAlign w:val="center"/>
          </w:tcPr>
          <w:p w14:paraId="0C5531BF"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Przydzielanie, obserwowanie i przeglądanie postępów studentów, Współpraca i komunikacja w grupie, Zawieszanie ogłoszeń, Prowadzenie quizów oraz sondaży, Praca w grupach studenckich, Udostępnianie treści, Zapraszanie wirtualnych ekspertów do Sali lekcyjnej</w:t>
            </w:r>
          </w:p>
        </w:tc>
        <w:tc>
          <w:tcPr>
            <w:tcW w:w="1803" w:type="dxa"/>
            <w:vAlign w:val="center"/>
          </w:tcPr>
          <w:p w14:paraId="3B6220C3"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Współpraca w gronie profesjonalistów, Komunikacja, Zawieszanie ogłoszeń, Dzielenie się pracą, Organizowanie spotkań wirtualnych lub face-to-face, Praca w mniejszych grupach, Udostępnianie treści</w:t>
            </w:r>
          </w:p>
        </w:tc>
        <w:tc>
          <w:tcPr>
            <w:tcW w:w="1803" w:type="dxa"/>
            <w:vAlign w:val="center"/>
          </w:tcPr>
          <w:p w14:paraId="3E8FB168"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Nadzorowanie rozwoju zawodowego personelu oraz celów administracyjnych organizacji, Komunikacja, Zawieszanie ogłoszeń, Udostępniania treści oraz raportów z postępów, Praca w mniejszych grupach, Organizowanie spotkań wirtualnych lub face-to-face</w:t>
            </w:r>
          </w:p>
        </w:tc>
        <w:tc>
          <w:tcPr>
            <w:tcW w:w="1804" w:type="dxa"/>
            <w:vAlign w:val="center"/>
          </w:tcPr>
          <w:p w14:paraId="2995B115"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Współpraca i komunikacja z członkami zespołu, Zawieszanie ogłoszeń, Udostępnianie treści, Organizowanie spotkań wirtualnych lub face-to-face, Praca w mniejszych grupach</w:t>
            </w:r>
          </w:p>
        </w:tc>
      </w:tr>
    </w:tbl>
    <w:p w14:paraId="4C6435D3" w14:textId="792317F7" w:rsidR="00993CE8" w:rsidRDefault="00993CE8" w:rsidP="0021593C"/>
    <w:p w14:paraId="6ECF0C2A" w14:textId="713BE52A" w:rsidR="00993CE8" w:rsidRDefault="00B86239" w:rsidP="00B86239">
      <w:pPr>
        <w:pStyle w:val="Nagwek3"/>
        <w:numPr>
          <w:ilvl w:val="0"/>
          <w:numId w:val="0"/>
        </w:numPr>
        <w:ind w:left="720" w:hanging="720"/>
      </w:pPr>
      <w:bookmarkStart w:id="7" w:name="_Toc36210058"/>
      <w:r>
        <w:t xml:space="preserve">Tworzenie zespołów oraz </w:t>
      </w:r>
      <w:r w:rsidR="00F2588B">
        <w:t>Dodawanie członków podczas tworzenia zespołu (opcja 1)</w:t>
      </w:r>
      <w:bookmarkEnd w:id="7"/>
    </w:p>
    <w:p w14:paraId="15D0C62D" w14:textId="77777777" w:rsidR="004D54DE" w:rsidRPr="00106815" w:rsidRDefault="004D54DE" w:rsidP="00256663">
      <w:pPr>
        <w:pStyle w:val="Akapitzlist"/>
        <w:numPr>
          <w:ilvl w:val="0"/>
          <w:numId w:val="17"/>
        </w:numPr>
        <w:spacing w:before="0" w:after="160" w:line="259" w:lineRule="auto"/>
      </w:pPr>
      <w:r>
        <w:t xml:space="preserve">Przejdź do zakładki </w:t>
      </w:r>
      <w:r w:rsidRPr="0094097D">
        <w:rPr>
          <w:b/>
          <w:bCs/>
        </w:rPr>
        <w:t>Zespoły</w:t>
      </w:r>
    </w:p>
    <w:p w14:paraId="054F7BA0" w14:textId="77777777" w:rsidR="004D54DE" w:rsidRPr="00102DBB" w:rsidRDefault="004D54DE" w:rsidP="00256663">
      <w:pPr>
        <w:pStyle w:val="Akapitzlist"/>
        <w:numPr>
          <w:ilvl w:val="0"/>
          <w:numId w:val="17"/>
        </w:numPr>
        <w:spacing w:before="0" w:after="160" w:line="259" w:lineRule="auto"/>
      </w:pPr>
      <w:r>
        <w:t xml:space="preserve">Wybierz opcję: </w:t>
      </w:r>
      <w:r w:rsidRPr="00106815">
        <w:rPr>
          <w:b/>
          <w:bCs/>
        </w:rPr>
        <w:t>Dołącz do zespołu lub utwórz nowy</w:t>
      </w:r>
    </w:p>
    <w:p w14:paraId="1B4D1597" w14:textId="3D87CD16" w:rsidR="00C03807" w:rsidRDefault="00C03807" w:rsidP="004D54DE">
      <w:pPr>
        <w:ind w:left="360"/>
      </w:pPr>
      <w:r w:rsidRPr="00C03807">
        <w:rPr>
          <w:noProof/>
          <w:lang w:eastAsia="pl-PL"/>
        </w:rPr>
        <w:drawing>
          <wp:inline distT="0" distB="0" distL="0" distR="0" wp14:anchorId="1340E0C4" wp14:editId="3AFB7587">
            <wp:extent cx="19053" cy="1905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3" cy="19053"/>
                    </a:xfrm>
                    <a:prstGeom prst="rect">
                      <a:avLst/>
                    </a:prstGeom>
                  </pic:spPr>
                </pic:pic>
              </a:graphicData>
            </a:graphic>
          </wp:inline>
        </w:drawing>
      </w:r>
      <w:r w:rsidRPr="00C03807">
        <w:rPr>
          <w:noProof/>
          <w:lang w:eastAsia="pl-PL"/>
        </w:rPr>
        <w:drawing>
          <wp:inline distT="0" distB="0" distL="0" distR="0" wp14:anchorId="1DD38B0D" wp14:editId="578A4531">
            <wp:extent cx="3191320" cy="390580"/>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1320" cy="390580"/>
                    </a:xfrm>
                    <a:prstGeom prst="rect">
                      <a:avLst/>
                    </a:prstGeom>
                  </pic:spPr>
                </pic:pic>
              </a:graphicData>
            </a:graphic>
          </wp:inline>
        </w:drawing>
      </w:r>
    </w:p>
    <w:p w14:paraId="3B9AC64F" w14:textId="77777777" w:rsidR="009D64CF" w:rsidRPr="00102DBB" w:rsidRDefault="009D64CF" w:rsidP="00256663">
      <w:pPr>
        <w:pStyle w:val="Akapitzlist"/>
        <w:numPr>
          <w:ilvl w:val="0"/>
          <w:numId w:val="17"/>
        </w:numPr>
        <w:spacing w:before="0" w:after="160" w:line="259" w:lineRule="auto"/>
      </w:pPr>
      <w:r w:rsidRPr="006A2531">
        <w:t>Kliknij w</w:t>
      </w:r>
      <w:r>
        <w:rPr>
          <w:b/>
          <w:bCs/>
        </w:rPr>
        <w:t xml:space="preserve"> Utwórz zespół</w:t>
      </w:r>
    </w:p>
    <w:p w14:paraId="3BB6A967" w14:textId="77777777" w:rsidR="009D64CF" w:rsidRDefault="009D64CF" w:rsidP="00256663">
      <w:pPr>
        <w:pStyle w:val="Akapitzlist"/>
        <w:numPr>
          <w:ilvl w:val="0"/>
          <w:numId w:val="17"/>
        </w:numPr>
        <w:spacing w:before="0" w:after="160" w:line="259" w:lineRule="auto"/>
      </w:pPr>
      <w:r>
        <w:t>Wybierz typ swojego zespołu</w:t>
      </w:r>
    </w:p>
    <w:p w14:paraId="4B6DA91A" w14:textId="53896B60" w:rsidR="00AC2424" w:rsidRDefault="00C03807" w:rsidP="009D64CF">
      <w:pPr>
        <w:ind w:left="360"/>
      </w:pPr>
      <w:r w:rsidRPr="00C03807">
        <w:rPr>
          <w:noProof/>
          <w:lang w:eastAsia="pl-PL"/>
        </w:rPr>
        <w:lastRenderedPageBreak/>
        <w:drawing>
          <wp:inline distT="0" distB="0" distL="0" distR="0" wp14:anchorId="59E92F32" wp14:editId="07854C0B">
            <wp:extent cx="5760720" cy="25546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54605"/>
                    </a:xfrm>
                    <a:prstGeom prst="rect">
                      <a:avLst/>
                    </a:prstGeom>
                  </pic:spPr>
                </pic:pic>
              </a:graphicData>
            </a:graphic>
          </wp:inline>
        </w:drawing>
      </w:r>
    </w:p>
    <w:p w14:paraId="6E832A7C" w14:textId="77777777" w:rsidR="000F52C7" w:rsidRDefault="000F52C7" w:rsidP="00256663">
      <w:pPr>
        <w:pStyle w:val="Akapitzlist"/>
        <w:numPr>
          <w:ilvl w:val="0"/>
          <w:numId w:val="17"/>
        </w:numPr>
        <w:spacing w:before="0" w:after="160" w:line="259" w:lineRule="auto"/>
      </w:pPr>
      <w:r>
        <w:t xml:space="preserve">Wprowadź nazwę zespołu oraz opis. Następnie kliknij </w:t>
      </w:r>
      <w:r w:rsidRPr="00A52400">
        <w:rPr>
          <w:b/>
          <w:bCs/>
        </w:rPr>
        <w:t>Dalej</w:t>
      </w:r>
      <w:r>
        <w:t>.</w:t>
      </w:r>
    </w:p>
    <w:p w14:paraId="7D64EEB5" w14:textId="7A93D6DA" w:rsidR="000D2732" w:rsidRDefault="00C03807" w:rsidP="00E96795">
      <w:pPr>
        <w:ind w:left="360"/>
        <w:jc w:val="center"/>
      </w:pPr>
      <w:r w:rsidRPr="00C03807">
        <w:rPr>
          <w:noProof/>
          <w:lang w:eastAsia="pl-PL"/>
        </w:rPr>
        <w:drawing>
          <wp:inline distT="0" distB="0" distL="0" distR="0" wp14:anchorId="14A67072" wp14:editId="52B3C9DC">
            <wp:extent cx="5760720" cy="3307715"/>
            <wp:effectExtent l="0" t="0" r="0"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07715"/>
                    </a:xfrm>
                    <a:prstGeom prst="rect">
                      <a:avLst/>
                    </a:prstGeom>
                  </pic:spPr>
                </pic:pic>
              </a:graphicData>
            </a:graphic>
          </wp:inline>
        </w:drawing>
      </w:r>
    </w:p>
    <w:p w14:paraId="47791912" w14:textId="0D4EE0AF" w:rsidR="00EC7016" w:rsidRDefault="00EC7016" w:rsidP="00256663">
      <w:pPr>
        <w:pStyle w:val="Akapitzlist"/>
        <w:numPr>
          <w:ilvl w:val="0"/>
          <w:numId w:val="17"/>
        </w:numPr>
        <w:spacing w:before="0" w:after="160" w:line="259" w:lineRule="auto"/>
      </w:pPr>
      <w:r>
        <w:t>Dodaj studentów oraz wykładowców do stworzonego zespołu</w:t>
      </w:r>
      <w:r w:rsidR="00562D11">
        <w:br/>
      </w:r>
    </w:p>
    <w:p w14:paraId="4D19E07A" w14:textId="78A045A6" w:rsidR="00E96795" w:rsidRDefault="00562D11" w:rsidP="00256663">
      <w:pPr>
        <w:pStyle w:val="Akapitzlist"/>
        <w:numPr>
          <w:ilvl w:val="0"/>
          <w:numId w:val="18"/>
        </w:numPr>
      </w:pPr>
      <w:r>
        <w:t>Istnieje również możliwość dodawania członków zespołu spoza organizacji</w:t>
      </w:r>
      <w:r w:rsidR="00CB3947">
        <w:br/>
      </w:r>
    </w:p>
    <w:p w14:paraId="176FDCA3" w14:textId="263E5DA9" w:rsidR="00CB3947" w:rsidRDefault="00CB3947" w:rsidP="00256663">
      <w:pPr>
        <w:pStyle w:val="Akapitzlist"/>
        <w:numPr>
          <w:ilvl w:val="0"/>
          <w:numId w:val="17"/>
        </w:numPr>
      </w:pPr>
      <w:r>
        <w:t>Podczas ręcznego dodawania studentów, każdy z nich otrzyma maila z powiadomieniem o dołączeniu</w:t>
      </w:r>
      <w:r w:rsidR="00E66577">
        <w:t xml:space="preserve"> go do nowego zespołu. W aplikacji Teams w zakładce „Aktywność” pojawi się </w:t>
      </w:r>
      <w:r w:rsidR="007D699A">
        <w:t>również informacja na ten temat.</w:t>
      </w:r>
    </w:p>
    <w:p w14:paraId="1EA6D879" w14:textId="0A1B2FAE" w:rsidR="00166781" w:rsidRDefault="00F2588B" w:rsidP="00C17FC8">
      <w:pPr>
        <w:pStyle w:val="Nagwek3"/>
        <w:numPr>
          <w:ilvl w:val="0"/>
          <w:numId w:val="0"/>
        </w:numPr>
        <w:ind w:left="720" w:hanging="720"/>
      </w:pPr>
      <w:bookmarkStart w:id="8" w:name="_Toc36210059"/>
      <w:r>
        <w:t>Dodawanie członków zespołu za pomocą linka (opcja 2)</w:t>
      </w:r>
      <w:bookmarkEnd w:id="8"/>
    </w:p>
    <w:p w14:paraId="2A33DFC0" w14:textId="78E683EC" w:rsidR="00960CD7" w:rsidRDefault="007D699A" w:rsidP="00FC2FCE">
      <w:r>
        <w:t>Każdy student</w:t>
      </w:r>
      <w:r w:rsidR="00A270D7">
        <w:t xml:space="preserve"> oraz wykładowca</w:t>
      </w:r>
      <w:r>
        <w:t xml:space="preserve"> może dołączyć do zespołu </w:t>
      </w:r>
      <w:r w:rsidR="00A270D7">
        <w:t>jeżeli posiada dedykowany link do zespołu.</w:t>
      </w:r>
    </w:p>
    <w:p w14:paraId="561880A3" w14:textId="39A1700B" w:rsidR="007D699A" w:rsidRDefault="007D699A" w:rsidP="00256663">
      <w:pPr>
        <w:pStyle w:val="Akapitzlist"/>
        <w:numPr>
          <w:ilvl w:val="0"/>
          <w:numId w:val="19"/>
        </w:numPr>
      </w:pPr>
      <w:r>
        <w:t xml:space="preserve">Przejdź do zakładki </w:t>
      </w:r>
      <w:r w:rsidRPr="007D699A">
        <w:rPr>
          <w:b/>
          <w:bCs/>
        </w:rPr>
        <w:t>Zespoły</w:t>
      </w:r>
      <w:r w:rsidR="00447926">
        <w:rPr>
          <w:b/>
          <w:bCs/>
        </w:rPr>
        <w:t xml:space="preserve"> </w:t>
      </w:r>
      <w:r w:rsidR="00447926">
        <w:t>i wybierz zespół, do którego chcesz dodać studentów</w:t>
      </w:r>
    </w:p>
    <w:p w14:paraId="01542CB1" w14:textId="45A07F85" w:rsidR="00447926" w:rsidRPr="006C6990" w:rsidRDefault="00447926" w:rsidP="00256663">
      <w:pPr>
        <w:pStyle w:val="Akapitzlist"/>
        <w:numPr>
          <w:ilvl w:val="0"/>
          <w:numId w:val="19"/>
        </w:numPr>
      </w:pPr>
      <w:r>
        <w:t>Z prawej strony, obok nazwy zespołu</w:t>
      </w:r>
      <w:r w:rsidR="00335F21">
        <w:t xml:space="preserve">, kliknij trzy kropki -&gt; </w:t>
      </w:r>
      <w:r w:rsidR="00A270D7">
        <w:rPr>
          <w:b/>
          <w:bCs/>
        </w:rPr>
        <w:t>Pobierz link do zespołu.</w:t>
      </w:r>
    </w:p>
    <w:p w14:paraId="422EA5EB" w14:textId="7141E4F4" w:rsidR="006C6990" w:rsidRDefault="006C6990" w:rsidP="00B82507">
      <w:pPr>
        <w:ind w:left="360"/>
        <w:jc w:val="center"/>
      </w:pPr>
    </w:p>
    <w:p w14:paraId="0495AF4F" w14:textId="1F5C7222" w:rsidR="00770188" w:rsidRDefault="00AB4CFD" w:rsidP="00B82507">
      <w:pPr>
        <w:ind w:left="360"/>
        <w:jc w:val="center"/>
      </w:pPr>
      <w:r>
        <w:rPr>
          <w:noProof/>
          <w:lang w:eastAsia="pl-PL"/>
        </w:rPr>
        <w:drawing>
          <wp:inline distT="0" distB="0" distL="0" distR="0" wp14:anchorId="4AC54A8D" wp14:editId="6E39180C">
            <wp:extent cx="3438525" cy="321668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506" cy="3229764"/>
                    </a:xfrm>
                    <a:prstGeom prst="rect">
                      <a:avLst/>
                    </a:prstGeom>
                    <a:noFill/>
                    <a:ln>
                      <a:noFill/>
                    </a:ln>
                  </pic:spPr>
                </pic:pic>
              </a:graphicData>
            </a:graphic>
          </wp:inline>
        </w:drawing>
      </w:r>
    </w:p>
    <w:p w14:paraId="389339E0" w14:textId="3E99B6C8" w:rsidR="00AB4CFD" w:rsidRDefault="00BB74B0" w:rsidP="00BB74B0">
      <w:pPr>
        <w:ind w:left="360"/>
      </w:pPr>
      <w:r>
        <w:t>Po skopiowaniu linka, prześlij go przy pomocy poczty elektronicznej na adres grup studentów/wykładowców. Wystarczy, że dany student/wykładowca kl</w:t>
      </w:r>
      <w:r w:rsidR="00E10F7C">
        <w:t>iknie w link i automatycznie dołączy do zespołu.</w:t>
      </w:r>
    </w:p>
    <w:p w14:paraId="0E676440" w14:textId="77777777" w:rsidR="00057DC2" w:rsidRDefault="00057DC2" w:rsidP="00B82507">
      <w:pPr>
        <w:ind w:left="360"/>
      </w:pPr>
    </w:p>
    <w:p w14:paraId="636F2519" w14:textId="25048A32" w:rsidR="00DC10CB" w:rsidRDefault="00E10F7C" w:rsidP="00C17FC8">
      <w:pPr>
        <w:pStyle w:val="Nagwek3"/>
        <w:numPr>
          <w:ilvl w:val="0"/>
          <w:numId w:val="0"/>
        </w:numPr>
        <w:ind w:left="720" w:hanging="720"/>
      </w:pPr>
      <w:bookmarkStart w:id="9" w:name="_Toc36210060"/>
      <w:r>
        <w:t xml:space="preserve">Dodawanie członków zespołu za pomocą </w:t>
      </w:r>
      <w:r w:rsidR="00CE5648">
        <w:t>kodu</w:t>
      </w:r>
      <w:r>
        <w:t xml:space="preserve"> (opcja 3)</w:t>
      </w:r>
      <w:bookmarkEnd w:id="0"/>
      <w:bookmarkEnd w:id="3"/>
      <w:bookmarkEnd w:id="4"/>
      <w:bookmarkEnd w:id="5"/>
      <w:bookmarkEnd w:id="6"/>
      <w:bookmarkEnd w:id="9"/>
    </w:p>
    <w:p w14:paraId="7A4D4178" w14:textId="3844849B" w:rsidR="00CE5648" w:rsidRDefault="00F85031" w:rsidP="00CE5648">
      <w:r>
        <w:t>Każdy student oraz wykładowca ma możliwość dołączenia do zespołów przy użyciu dedykowanych kodów zespołu.</w:t>
      </w:r>
    </w:p>
    <w:p w14:paraId="22581498" w14:textId="406D4171" w:rsidR="002A5471" w:rsidRDefault="002A5471" w:rsidP="00CE5648">
      <w:r>
        <w:t>W celu wygenerowania kodu:</w:t>
      </w:r>
    </w:p>
    <w:p w14:paraId="3A74751A" w14:textId="212CC64E" w:rsidR="002A5471" w:rsidRPr="00256663" w:rsidRDefault="002A5471" w:rsidP="00256663">
      <w:pPr>
        <w:pStyle w:val="Akapitzlist"/>
        <w:numPr>
          <w:ilvl w:val="0"/>
          <w:numId w:val="20"/>
        </w:numPr>
      </w:pPr>
      <w:r>
        <w:t xml:space="preserve">Na zakładce Zespoły, -&gt; trzy kropki przy nazwie zespołu, następnie </w:t>
      </w:r>
      <w:r w:rsidR="00256663">
        <w:t xml:space="preserve">wybierz </w:t>
      </w:r>
      <w:r w:rsidR="00256663" w:rsidRPr="00256663">
        <w:rPr>
          <w:b/>
          <w:bCs/>
        </w:rPr>
        <w:t>Zarządzanie zespołem</w:t>
      </w:r>
    </w:p>
    <w:p w14:paraId="37A011BD" w14:textId="212CC64E" w:rsidR="00256663" w:rsidRDefault="00CD72F5" w:rsidP="00CD72F5">
      <w:pPr>
        <w:jc w:val="center"/>
      </w:pPr>
      <w:r>
        <w:rPr>
          <w:noProof/>
          <w:lang w:eastAsia="pl-PL"/>
        </w:rPr>
        <w:drawing>
          <wp:inline distT="0" distB="0" distL="0" distR="0" wp14:anchorId="0CFD0B78" wp14:editId="7C2E07CD">
            <wp:extent cx="2190398" cy="1040765"/>
            <wp:effectExtent l="0" t="0" r="635"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956" cy="1064313"/>
                    </a:xfrm>
                    <a:prstGeom prst="rect">
                      <a:avLst/>
                    </a:prstGeom>
                    <a:noFill/>
                    <a:ln>
                      <a:noFill/>
                    </a:ln>
                  </pic:spPr>
                </pic:pic>
              </a:graphicData>
            </a:graphic>
          </wp:inline>
        </w:drawing>
      </w:r>
    </w:p>
    <w:p w14:paraId="6A36FA62" w14:textId="4AA51D6E" w:rsidR="00CD72F5" w:rsidRPr="00DD4119" w:rsidRDefault="00DD4119" w:rsidP="0073060C">
      <w:pPr>
        <w:pStyle w:val="Akapitzlist"/>
        <w:numPr>
          <w:ilvl w:val="0"/>
          <w:numId w:val="20"/>
        </w:numPr>
      </w:pPr>
      <w:r>
        <w:t xml:space="preserve">Przejdź do karty </w:t>
      </w:r>
      <w:r w:rsidRPr="00DD4119">
        <w:rPr>
          <w:b/>
          <w:bCs/>
        </w:rPr>
        <w:t>Ustawienia</w:t>
      </w:r>
      <w:r>
        <w:t xml:space="preserve"> -&gt; </w:t>
      </w:r>
      <w:r w:rsidRPr="00DD4119">
        <w:rPr>
          <w:b/>
          <w:bCs/>
        </w:rPr>
        <w:t>Kod Zespołu</w:t>
      </w:r>
      <w:r>
        <w:t xml:space="preserve"> -&gt; </w:t>
      </w:r>
      <w:r w:rsidR="006D72D6">
        <w:rPr>
          <w:b/>
          <w:bCs/>
        </w:rPr>
        <w:t>Wyg</w:t>
      </w:r>
      <w:r w:rsidRPr="00DD4119">
        <w:rPr>
          <w:b/>
          <w:bCs/>
        </w:rPr>
        <w:t>eneruj</w:t>
      </w:r>
    </w:p>
    <w:p w14:paraId="56B5B9E0" w14:textId="6F8A6D68" w:rsidR="00DD4119" w:rsidRDefault="00632E7E" w:rsidP="007064B5">
      <w:pPr>
        <w:ind w:left="360"/>
        <w:jc w:val="center"/>
      </w:pPr>
      <w:r>
        <w:rPr>
          <w:noProof/>
          <w:lang w:eastAsia="pl-PL"/>
        </w:rPr>
        <w:drawing>
          <wp:inline distT="0" distB="0" distL="0" distR="0" wp14:anchorId="3C01CD34" wp14:editId="7CC6E7D6">
            <wp:extent cx="3924300" cy="289774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512" cy="2904548"/>
                    </a:xfrm>
                    <a:prstGeom prst="rect">
                      <a:avLst/>
                    </a:prstGeom>
                    <a:noFill/>
                    <a:ln>
                      <a:noFill/>
                    </a:ln>
                  </pic:spPr>
                </pic:pic>
              </a:graphicData>
            </a:graphic>
          </wp:inline>
        </w:drawing>
      </w:r>
    </w:p>
    <w:p w14:paraId="2AC11FF1" w14:textId="77777777" w:rsidR="00A13BBE" w:rsidRDefault="00A13BBE" w:rsidP="00DD4119">
      <w:pPr>
        <w:ind w:left="360"/>
      </w:pPr>
    </w:p>
    <w:p w14:paraId="494908FC" w14:textId="3B67597E" w:rsidR="00632E7E" w:rsidRDefault="00FD4846" w:rsidP="007064B5">
      <w:pPr>
        <w:ind w:left="360"/>
        <w:jc w:val="center"/>
      </w:pPr>
      <w:r>
        <w:rPr>
          <w:noProof/>
          <w:lang w:eastAsia="pl-PL"/>
        </w:rPr>
        <w:drawing>
          <wp:inline distT="0" distB="0" distL="0" distR="0" wp14:anchorId="3A18F3B2" wp14:editId="1F83B0D1">
            <wp:extent cx="3848100" cy="16085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88" cy="1625834"/>
                    </a:xfrm>
                    <a:prstGeom prst="rect">
                      <a:avLst/>
                    </a:prstGeom>
                    <a:noFill/>
                    <a:ln>
                      <a:noFill/>
                    </a:ln>
                  </pic:spPr>
                </pic:pic>
              </a:graphicData>
            </a:graphic>
          </wp:inline>
        </w:drawing>
      </w:r>
    </w:p>
    <w:p w14:paraId="0058EA77" w14:textId="3932F256" w:rsidR="00FD4846" w:rsidRPr="00057DC2" w:rsidRDefault="002D6F17" w:rsidP="00057DC2">
      <w:pPr>
        <w:pStyle w:val="Akapitzlist"/>
        <w:numPr>
          <w:ilvl w:val="0"/>
          <w:numId w:val="20"/>
        </w:numPr>
        <w:rPr>
          <w:b/>
          <w:bCs/>
        </w:rPr>
      </w:pPr>
      <w:r>
        <w:t>Kod należy skopiować</w:t>
      </w:r>
      <w:r w:rsidR="00434605">
        <w:t xml:space="preserve"> i możemy go przesłać za pomocą poczty elektronicznej na adresy studentów oraz wykładowców.</w:t>
      </w:r>
      <w:r w:rsidR="006A2DB1">
        <w:t xml:space="preserve"> </w:t>
      </w:r>
      <w:r w:rsidR="00DD772B">
        <w:t xml:space="preserve">Po otrzymaniu kody wystarczy </w:t>
      </w:r>
      <w:r w:rsidR="008F238E">
        <w:t xml:space="preserve">wpisać kod w okno </w:t>
      </w:r>
      <w:r w:rsidR="0050161D" w:rsidRPr="00057DC2">
        <w:rPr>
          <w:b/>
          <w:bCs/>
        </w:rPr>
        <w:t>Dołącz do zespołu, wpisując kod</w:t>
      </w:r>
    </w:p>
    <w:p w14:paraId="5A0D57B2" w14:textId="4C9DE0EA" w:rsidR="0050161D" w:rsidRDefault="0050161D" w:rsidP="0050161D">
      <w:pPr>
        <w:ind w:left="360"/>
        <w:jc w:val="center"/>
      </w:pPr>
      <w:r>
        <w:rPr>
          <w:noProof/>
          <w:lang w:eastAsia="pl-PL"/>
        </w:rPr>
        <w:drawing>
          <wp:inline distT="0" distB="0" distL="0" distR="0" wp14:anchorId="5FCA43F4" wp14:editId="5F752515">
            <wp:extent cx="1562100" cy="152921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5859" cy="1542683"/>
                    </a:xfrm>
                    <a:prstGeom prst="rect">
                      <a:avLst/>
                    </a:prstGeom>
                  </pic:spPr>
                </pic:pic>
              </a:graphicData>
            </a:graphic>
          </wp:inline>
        </w:drawing>
      </w:r>
    </w:p>
    <w:p w14:paraId="7C9EFA65" w14:textId="5C48885B" w:rsidR="0050161D" w:rsidRDefault="00E11EE0" w:rsidP="00C17FC8">
      <w:pPr>
        <w:pStyle w:val="Nagwek3"/>
        <w:numPr>
          <w:ilvl w:val="0"/>
          <w:numId w:val="0"/>
        </w:numPr>
        <w:ind w:left="720" w:hanging="720"/>
      </w:pPr>
      <w:bookmarkStart w:id="10" w:name="_Toc36210061"/>
      <w:r>
        <w:t>dodawanie członka spoza organizacji</w:t>
      </w:r>
      <w:bookmarkEnd w:id="10"/>
    </w:p>
    <w:p w14:paraId="5D740780" w14:textId="3BBA438B" w:rsidR="00E11EE0" w:rsidRDefault="007D3733" w:rsidP="00E11EE0">
      <w:r>
        <w:t>Czynności te może przeprowadzić jedynie właściciel danego zespołu.</w:t>
      </w:r>
      <w:r w:rsidR="00ED6A90">
        <w:br/>
      </w:r>
      <w:r w:rsidR="00B6589C">
        <w:t>W celu dołączenia osoby spoza naszej organizacji</w:t>
      </w:r>
      <w:r w:rsidR="00ED6A90">
        <w:t>, należy wykonać poniższe czynności:</w:t>
      </w:r>
    </w:p>
    <w:p w14:paraId="5972A1D9" w14:textId="1058C14C" w:rsidR="007D3733" w:rsidRPr="007D3733" w:rsidRDefault="007D3733" w:rsidP="007D3733">
      <w:pPr>
        <w:pStyle w:val="Akapitzlist"/>
        <w:numPr>
          <w:ilvl w:val="0"/>
          <w:numId w:val="21"/>
        </w:numPr>
      </w:pPr>
      <w:r>
        <w:t xml:space="preserve">Przejdź do zakładki </w:t>
      </w:r>
      <w:r w:rsidRPr="007D3733">
        <w:rPr>
          <w:b/>
          <w:bCs/>
        </w:rPr>
        <w:t>Zespoły</w:t>
      </w:r>
    </w:p>
    <w:p w14:paraId="61FC7AF0" w14:textId="7330EB9D" w:rsidR="007D3733" w:rsidRDefault="00067AA1" w:rsidP="007D3733">
      <w:pPr>
        <w:pStyle w:val="Akapitzlist"/>
        <w:numPr>
          <w:ilvl w:val="0"/>
          <w:numId w:val="21"/>
        </w:numPr>
      </w:pPr>
      <w:r w:rsidRPr="00067AA1">
        <w:t>Wybierz zespół, do którego chcesz dodać osobę spoza organizacji</w:t>
      </w:r>
    </w:p>
    <w:p w14:paraId="4327D3B4" w14:textId="446D20CF" w:rsidR="00067AA1" w:rsidRPr="00736EB3" w:rsidRDefault="00067AA1" w:rsidP="007D3733">
      <w:pPr>
        <w:pStyle w:val="Akapitzlist"/>
        <w:numPr>
          <w:ilvl w:val="0"/>
          <w:numId w:val="21"/>
        </w:numPr>
      </w:pPr>
      <w:r>
        <w:t xml:space="preserve">Z prawej strony, obok nazwy zespołu, wybierz trzy kropki -&gt; </w:t>
      </w:r>
      <w:r w:rsidRPr="00067AA1">
        <w:rPr>
          <w:b/>
          <w:bCs/>
        </w:rPr>
        <w:t>Dodaj członka</w:t>
      </w:r>
    </w:p>
    <w:p w14:paraId="3D19B268" w14:textId="7F5D4970" w:rsidR="00736EB3" w:rsidRDefault="00736EB3" w:rsidP="00736EB3">
      <w:pPr>
        <w:jc w:val="center"/>
      </w:pPr>
      <w:r>
        <w:rPr>
          <w:noProof/>
          <w:lang w:eastAsia="pl-PL"/>
        </w:rPr>
        <w:drawing>
          <wp:inline distT="0" distB="0" distL="0" distR="0" wp14:anchorId="3ADE08A0" wp14:editId="3FEBFB3E">
            <wp:extent cx="2895600" cy="1314066"/>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205" cy="1322509"/>
                    </a:xfrm>
                    <a:prstGeom prst="rect">
                      <a:avLst/>
                    </a:prstGeom>
                    <a:noFill/>
                    <a:ln>
                      <a:noFill/>
                    </a:ln>
                  </pic:spPr>
                </pic:pic>
              </a:graphicData>
            </a:graphic>
          </wp:inline>
        </w:drawing>
      </w:r>
    </w:p>
    <w:p w14:paraId="67DB968D" w14:textId="28689DDB" w:rsidR="00736EB3" w:rsidRDefault="004D0771" w:rsidP="004D0771">
      <w:pPr>
        <w:pStyle w:val="Akapitzlist"/>
        <w:numPr>
          <w:ilvl w:val="0"/>
          <w:numId w:val="21"/>
        </w:numPr>
      </w:pPr>
      <w:r>
        <w:t>Wybierz zakładkę Uczeń lub Nauczyciel</w:t>
      </w:r>
    </w:p>
    <w:p w14:paraId="5994D092" w14:textId="0E24CCCE" w:rsidR="004D0771" w:rsidRPr="004D0771" w:rsidRDefault="004D0771" w:rsidP="004D0771">
      <w:pPr>
        <w:pStyle w:val="Akapitzlist"/>
        <w:numPr>
          <w:ilvl w:val="0"/>
          <w:numId w:val="21"/>
        </w:numPr>
      </w:pPr>
      <w:r>
        <w:t xml:space="preserve">Wpisz adres e-mail zapraszanej osoby a następnie kliknij </w:t>
      </w:r>
      <w:r w:rsidRPr="004D0771">
        <w:rPr>
          <w:b/>
          <w:bCs/>
        </w:rPr>
        <w:t>Dodaj</w:t>
      </w:r>
      <w:r>
        <w:rPr>
          <w:b/>
          <w:bCs/>
        </w:rPr>
        <w:t>.</w:t>
      </w:r>
    </w:p>
    <w:p w14:paraId="6AB18963" w14:textId="5921F4BC" w:rsidR="004D0771" w:rsidRDefault="00192DC4" w:rsidP="00192DC4">
      <w:pPr>
        <w:ind w:left="360"/>
      </w:pPr>
      <w:r>
        <w:t>Osoba spoza organizacji, otrzyma powiadomienie na wskazany adres e-mail o dodaniu do nowego zespołu.</w:t>
      </w:r>
    </w:p>
    <w:p w14:paraId="29DA84AE" w14:textId="7EB378B0" w:rsidR="00192DC4" w:rsidRDefault="00DA7574" w:rsidP="00192DC4">
      <w:pPr>
        <w:pStyle w:val="Akapitzlist"/>
        <w:numPr>
          <w:ilvl w:val="0"/>
          <w:numId w:val="18"/>
        </w:numPr>
      </w:pPr>
      <w:r>
        <w:t>Użytkownik musi posiadać konto Microsoft, w celu skorzystania z Microsoft Teams spoza organizacji.</w:t>
      </w:r>
    </w:p>
    <w:p w14:paraId="4629EFF9" w14:textId="77777777" w:rsidR="00C17FC8" w:rsidRDefault="00C17FC8" w:rsidP="00C17FC8"/>
    <w:p w14:paraId="41439526" w14:textId="227AEE61" w:rsidR="00323230" w:rsidRDefault="00323230" w:rsidP="00C17FC8">
      <w:pPr>
        <w:pStyle w:val="Nagwek3"/>
        <w:numPr>
          <w:ilvl w:val="0"/>
          <w:numId w:val="0"/>
        </w:numPr>
        <w:ind w:left="720" w:hanging="720"/>
      </w:pPr>
      <w:r>
        <w:t>Podstawowe operacje w MS Teams</w:t>
      </w:r>
    </w:p>
    <w:p w14:paraId="6F601EF7" w14:textId="4E0CBB8A" w:rsidR="00EA6E4D" w:rsidRDefault="00EE7993" w:rsidP="00EE7993">
      <w:pPr>
        <w:jc w:val="both"/>
      </w:pPr>
      <w:r w:rsidRPr="00EE7993">
        <w:rPr>
          <w:noProof/>
          <w:lang w:eastAsia="pl-PL"/>
        </w:rPr>
        <w:drawing>
          <wp:anchor distT="0" distB="0" distL="114300" distR="114300" simplePos="0" relativeHeight="251662336" behindDoc="0" locked="0" layoutInCell="1" allowOverlap="1" wp14:anchorId="69F526D1" wp14:editId="794128CF">
            <wp:simplePos x="0" y="0"/>
            <wp:positionH relativeFrom="column">
              <wp:posOffset>4453255</wp:posOffset>
            </wp:positionH>
            <wp:positionV relativeFrom="paragraph">
              <wp:posOffset>75565</wp:posOffset>
            </wp:positionV>
            <wp:extent cx="1228896" cy="866896"/>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28896" cy="866896"/>
                    </a:xfrm>
                    <a:prstGeom prst="rect">
                      <a:avLst/>
                    </a:prstGeom>
                  </pic:spPr>
                </pic:pic>
              </a:graphicData>
            </a:graphic>
            <wp14:sizeRelH relativeFrom="page">
              <wp14:pctWidth>0</wp14:pctWidth>
            </wp14:sizeRelH>
            <wp14:sizeRelV relativeFrom="page">
              <wp14:pctHeight>0</wp14:pctHeight>
            </wp14:sizeRelV>
          </wp:anchor>
        </w:drawing>
      </w:r>
      <w:r w:rsidR="00EA6E4D">
        <w:t>Po uruchomienia aplikacji Teams (przy pierwszym uruchomieniu zostaniemy po</w:t>
      </w:r>
      <w:r w:rsidR="005C46B1">
        <w:t>p</w:t>
      </w:r>
      <w:r w:rsidR="00EA6E4D">
        <w:t xml:space="preserve">roszeni o zalogowanie się) </w:t>
      </w:r>
      <w:r w:rsidR="005C46B1">
        <w:t>zobaczymy okno, jak na poniższym zrzucie, gdzie po lewej stronie okna widoczne są ikony aplikacji dostępnych w ramach usługi Teams, pozostała zaś część ekranu zależy od aktualnie wybranej aplikacji. Lista dostępnych aplikacji może się różnić na poszczególnych ekranach</w:t>
      </w:r>
      <w:r w:rsidR="004F680F">
        <w:t>, gdyż w trakcie pracy możemy je dodawać i usuwać</w:t>
      </w:r>
      <w:r w:rsidR="005C46B1">
        <w:t>.</w:t>
      </w:r>
      <w:r>
        <w:t xml:space="preserve"> W lewym-dolnym roku ekran</w:t>
      </w:r>
      <w:r w:rsidR="007E0989">
        <w:t>u</w:t>
      </w:r>
      <w:r>
        <w:t xml:space="preserve"> w aplikacji webowej znajduje się przycisk, umożliwiający pobranie aplikacji w wersji desktopowej, do czego zachęcamy. Ma ona większe możliwości, niż wersja webowa, chociażby umożliwia udostępnianie pulpitów i okien aplikacji.</w:t>
      </w:r>
    </w:p>
    <w:p w14:paraId="7AF78A5B" w14:textId="59EA4036" w:rsidR="00EA6E4D" w:rsidRDefault="00894AED" w:rsidP="00EA6E4D">
      <w:r>
        <w:pict w14:anchorId="3F50B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32.25pt">
            <v:imagedata r:id="rId22" o:title="2020-04-02 10_12_05-Microsoft Teams"/>
          </v:shape>
        </w:pict>
      </w:r>
    </w:p>
    <w:p w14:paraId="3AE3F5A9" w14:textId="5BCE4455" w:rsidR="00EA6E4D" w:rsidRDefault="00EA6E4D" w:rsidP="00EA6E4D">
      <w:r w:rsidRPr="00AA24FC">
        <w:rPr>
          <w:noProof/>
          <w:lang w:eastAsia="pl-PL"/>
        </w:rPr>
        <w:drawing>
          <wp:anchor distT="0" distB="0" distL="114300" distR="114300" simplePos="0" relativeHeight="251660288" behindDoc="0" locked="0" layoutInCell="1" allowOverlap="1" wp14:anchorId="771D6FFE" wp14:editId="3F5E6952">
            <wp:simplePos x="0" y="0"/>
            <wp:positionH relativeFrom="column">
              <wp:posOffset>936625</wp:posOffset>
            </wp:positionH>
            <wp:positionV relativeFrom="paragraph">
              <wp:posOffset>473710</wp:posOffset>
            </wp:positionV>
            <wp:extent cx="3013075" cy="3969385"/>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13075" cy="3969385"/>
                    </a:xfrm>
                    <a:prstGeom prst="rect">
                      <a:avLst/>
                    </a:prstGeom>
                  </pic:spPr>
                </pic:pic>
              </a:graphicData>
            </a:graphic>
            <wp14:sizeRelH relativeFrom="page">
              <wp14:pctWidth>0</wp14:pctWidth>
            </wp14:sizeRelH>
            <wp14:sizeRelV relativeFrom="page">
              <wp14:pctHeight>0</wp14:pctHeight>
            </wp14:sizeRelV>
          </wp:anchor>
        </w:drawing>
      </w:r>
      <w:r>
        <w:t xml:space="preserve">Na </w:t>
      </w:r>
      <w:r w:rsidR="005C46B1">
        <w:t xml:space="preserve">w/w </w:t>
      </w:r>
      <w:r>
        <w:t xml:space="preserve">zrzucie widoczne są przyciski Aktywności, Czatu, Zespołów, Zadań Kalendarza, Rozmów oraz Plików. Poniżej znajdują się trzy kropki </w:t>
      </w:r>
      <w:r w:rsidR="005C46B1">
        <w:t xml:space="preserve">(…) </w:t>
      </w:r>
      <w:r>
        <w:t>umożliwiające dodanie innych aplikacji z pakietu Office 365</w:t>
      </w:r>
      <w:r w:rsidR="005C46B1">
        <w:t>, jak to widać poniżej</w:t>
      </w:r>
      <w:r>
        <w:t>.</w:t>
      </w:r>
    </w:p>
    <w:p w14:paraId="56542D09" w14:textId="77777777" w:rsidR="00EA6E4D" w:rsidRDefault="00EA6E4D" w:rsidP="00EA6E4D"/>
    <w:p w14:paraId="76508789" w14:textId="77777777" w:rsidR="00EA6E4D" w:rsidRDefault="00EA6E4D" w:rsidP="00EA6E4D"/>
    <w:p w14:paraId="0A6C87BC" w14:textId="77777777" w:rsidR="00EA6E4D" w:rsidRDefault="00EA6E4D" w:rsidP="00EA6E4D"/>
    <w:p w14:paraId="009FFF9B" w14:textId="77777777" w:rsidR="00EA6E4D" w:rsidRDefault="00EA6E4D" w:rsidP="00EA6E4D"/>
    <w:p w14:paraId="151D9BA7" w14:textId="77777777" w:rsidR="00EA6E4D" w:rsidRDefault="00EA6E4D" w:rsidP="00EA6E4D"/>
    <w:p w14:paraId="2BE90DF1" w14:textId="77777777" w:rsidR="00EA6E4D" w:rsidRDefault="00EA6E4D" w:rsidP="00EA6E4D"/>
    <w:p w14:paraId="26C8A557" w14:textId="77777777" w:rsidR="00EA6E4D" w:rsidRDefault="00EA6E4D" w:rsidP="00EA6E4D"/>
    <w:p w14:paraId="7A7BC113" w14:textId="77777777" w:rsidR="00EA6E4D" w:rsidRDefault="00EA6E4D" w:rsidP="00EA6E4D"/>
    <w:p w14:paraId="78AADC83" w14:textId="77777777" w:rsidR="00EA6E4D" w:rsidRDefault="00EA6E4D" w:rsidP="00EA6E4D"/>
    <w:p w14:paraId="4DDA97AF" w14:textId="77777777" w:rsidR="00EA6E4D" w:rsidRDefault="00EA6E4D" w:rsidP="00EA6E4D"/>
    <w:p w14:paraId="55F9E56C" w14:textId="77777777" w:rsidR="00EA6E4D" w:rsidRDefault="00EA6E4D" w:rsidP="00EA6E4D"/>
    <w:p w14:paraId="6EE339B2" w14:textId="77777777" w:rsidR="00EA6E4D" w:rsidRDefault="00EA6E4D" w:rsidP="00EA6E4D"/>
    <w:p w14:paraId="69D895A2" w14:textId="05B019CA" w:rsidR="005C46B1" w:rsidRDefault="005C46B1" w:rsidP="00EA6E4D"/>
    <w:p w14:paraId="1E295D39" w14:textId="610A5B0A" w:rsidR="00EA6E4D" w:rsidRDefault="005C46B1" w:rsidP="00EA6E4D">
      <w:r w:rsidRPr="005C46B1">
        <w:t xml:space="preserve">Aplikacja </w:t>
      </w:r>
      <w:r>
        <w:t>„</w:t>
      </w:r>
      <w:r w:rsidR="00EA6E4D" w:rsidRPr="005C46B1">
        <w:rPr>
          <w:b/>
        </w:rPr>
        <w:t>Czat</w:t>
      </w:r>
      <w:r>
        <w:rPr>
          <w:b/>
        </w:rPr>
        <w:t>”</w:t>
      </w:r>
      <w:r w:rsidR="00EA6E4D">
        <w:t xml:space="preserve"> jest nie tylko komunikatorem tekstowym. Umożliwia zarówno przesyłanie wiadomości ja i plików, linków, obrazów, strumieni video (stworzonych wcześniej w aplikacji Stream) itd. Z dowolnym użytkownikiem lub grupą.</w:t>
      </w:r>
    </w:p>
    <w:p w14:paraId="33EA1B6A" w14:textId="77777777" w:rsidR="00EA6E4D" w:rsidRDefault="00EA6E4D" w:rsidP="00EA6E4D">
      <w:r>
        <w:t xml:space="preserve">Aplikacja </w:t>
      </w:r>
      <w:r w:rsidRPr="005C46B1">
        <w:rPr>
          <w:b/>
        </w:rPr>
        <w:t>„Zespół”</w:t>
      </w:r>
      <w:r>
        <w:t xml:space="preserve"> służy do zarządzanie zespołami oraz kanałami w ramach zespołów.</w:t>
      </w:r>
    </w:p>
    <w:p w14:paraId="372A84D4" w14:textId="317C39D4" w:rsidR="00EA6E4D" w:rsidRDefault="00EA6E4D" w:rsidP="00EA6E4D">
      <w:r>
        <w:t xml:space="preserve">Aplikacja </w:t>
      </w:r>
      <w:r w:rsidRPr="005C46B1">
        <w:rPr>
          <w:b/>
        </w:rPr>
        <w:t>„Zadania”</w:t>
      </w:r>
      <w:r>
        <w:t xml:space="preserve"> umożliwia przydzielanie zadań w ramach kanałów.</w:t>
      </w:r>
    </w:p>
    <w:p w14:paraId="75369241" w14:textId="77777777" w:rsidR="00EA6E4D" w:rsidRDefault="00EA6E4D" w:rsidP="00EA6E4D">
      <w:r>
        <w:t xml:space="preserve">Aplikacja </w:t>
      </w:r>
      <w:r w:rsidRPr="005C46B1">
        <w:rPr>
          <w:b/>
        </w:rPr>
        <w:t>„Kalendarz”</w:t>
      </w:r>
      <w:r>
        <w:t xml:space="preserve"> Służy do planowania spotkań wraz z powiadamianiem uczestników. Zawiera również asystenta planowania.</w:t>
      </w:r>
    </w:p>
    <w:p w14:paraId="4995AE44" w14:textId="77777777" w:rsidR="00EA6E4D" w:rsidRDefault="00EA6E4D" w:rsidP="00EA6E4D">
      <w:r>
        <w:t xml:space="preserve">Aplikacja </w:t>
      </w:r>
      <w:r w:rsidRPr="005C46B1">
        <w:rPr>
          <w:b/>
        </w:rPr>
        <w:t>„Telefon”</w:t>
      </w:r>
      <w:r>
        <w:t xml:space="preserve"> służąca do nawiązywania rozmów głosowych oraz video. </w:t>
      </w:r>
    </w:p>
    <w:p w14:paraId="6F8727DB" w14:textId="07D3C900" w:rsidR="005C46B1" w:rsidRPr="005C46B1" w:rsidRDefault="005C46B1" w:rsidP="00323230">
      <w:pPr>
        <w:rPr>
          <w:b/>
          <w:color w:val="365F91" w:themeColor="accent1" w:themeShade="BF"/>
          <w:sz w:val="28"/>
          <w:szCs w:val="28"/>
        </w:rPr>
      </w:pPr>
      <w:r w:rsidRPr="005C46B1">
        <w:rPr>
          <w:b/>
          <w:color w:val="365F91" w:themeColor="accent1" w:themeShade="BF"/>
          <w:sz w:val="28"/>
          <w:szCs w:val="28"/>
        </w:rPr>
        <w:t>Aplikacja „Zespół”</w:t>
      </w:r>
    </w:p>
    <w:p w14:paraId="6B80D17A" w14:textId="2EEDADA3" w:rsidR="003D5445" w:rsidRDefault="00AA24FC" w:rsidP="00F17E09">
      <w:pPr>
        <w:jc w:val="both"/>
      </w:pPr>
      <w:r>
        <w:t xml:space="preserve">Zespół składa się z wydzielonych sekcji do zarządzania </w:t>
      </w:r>
      <w:r w:rsidR="00EA6E4D">
        <w:t>określonymi</w:t>
      </w:r>
      <w:r>
        <w:t xml:space="preserve"> zadaniami w ramach grupy</w:t>
      </w:r>
      <w:r w:rsidR="00F17E09">
        <w:t>, zwanych kanałami</w:t>
      </w:r>
      <w:r>
        <w:t xml:space="preserve">. </w:t>
      </w:r>
      <w:r w:rsidR="00323230">
        <w:t>Każd</w:t>
      </w:r>
      <w:r>
        <w:t>y</w:t>
      </w:r>
      <w:r w:rsidR="00323230">
        <w:t xml:space="preserve"> </w:t>
      </w:r>
      <w:r>
        <w:t>zespół</w:t>
      </w:r>
      <w:r w:rsidR="00323230">
        <w:t xml:space="preserve"> ma co najmniej jeden kanał (Ogólny), którego nie da się usunąć. Można dodawać </w:t>
      </w:r>
      <w:r w:rsidR="00A60B12">
        <w:t xml:space="preserve">inne kanały. Takim kanałem w przypadku zajęć </w:t>
      </w:r>
      <w:r w:rsidR="00EA6E4D">
        <w:t xml:space="preserve">ze studentami </w:t>
      </w:r>
      <w:r w:rsidR="00A60B12">
        <w:t xml:space="preserve">może być </w:t>
      </w:r>
      <w:r>
        <w:t xml:space="preserve">na przykład </w:t>
      </w:r>
      <w:r w:rsidR="00A60B12">
        <w:t xml:space="preserve">projekt do wykonania w ramach ćwiczeń. Dodawanie plików, notatek, kart itd. </w:t>
      </w:r>
      <w:r>
        <w:t>o</w:t>
      </w:r>
      <w:r w:rsidR="00A60B12">
        <w:t xml:space="preserve">dbywa się zawsze w obrębie kanału. </w:t>
      </w:r>
      <w:r w:rsidR="00EE7993">
        <w:t>Dodawania kanałów odbywa się poprzez kliknięcie ikony „Zespół”, wybranie zespołu, w ramach którego chcemy tworzyć kanał i z</w:t>
      </w:r>
      <w:r w:rsidR="00752A30">
        <w:t xml:space="preserve"> menu zespołu </w:t>
      </w:r>
      <w:r w:rsidR="00EE7993">
        <w:t xml:space="preserve">(…)  </w:t>
      </w:r>
      <w:r w:rsidR="00752A30">
        <w:t>klikamy</w:t>
      </w:r>
      <w:r w:rsidR="00EE7993">
        <w:t xml:space="preserve"> opcję „Dodaj kanał”.</w:t>
      </w:r>
    </w:p>
    <w:p w14:paraId="59F36425" w14:textId="3F5EA31A" w:rsidR="00EE7993" w:rsidRDefault="00EE7993" w:rsidP="00323230">
      <w:r w:rsidRPr="00EE7993">
        <w:rPr>
          <w:noProof/>
          <w:lang w:eastAsia="pl-PL"/>
        </w:rPr>
        <w:drawing>
          <wp:inline distT="0" distB="0" distL="0" distR="0" wp14:anchorId="1E312082" wp14:editId="5B77886B">
            <wp:extent cx="5760524" cy="4284980"/>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524" cy="4284980"/>
                    </a:xfrm>
                    <a:prstGeom prst="rect">
                      <a:avLst/>
                    </a:prstGeom>
                  </pic:spPr>
                </pic:pic>
              </a:graphicData>
            </a:graphic>
          </wp:inline>
        </w:drawing>
      </w:r>
    </w:p>
    <w:p w14:paraId="2CA3E7F9" w14:textId="2BEA8792" w:rsidR="00EE7993" w:rsidRDefault="00EE7993" w:rsidP="00323230">
      <w:r w:rsidRPr="00EE7993">
        <w:rPr>
          <w:noProof/>
          <w:lang w:eastAsia="pl-PL"/>
        </w:rPr>
        <w:drawing>
          <wp:inline distT="0" distB="0" distL="0" distR="0" wp14:anchorId="39240AA4" wp14:editId="661618D8">
            <wp:extent cx="3286125" cy="2468708"/>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8594" cy="2493101"/>
                    </a:xfrm>
                    <a:prstGeom prst="rect">
                      <a:avLst/>
                    </a:prstGeom>
                  </pic:spPr>
                </pic:pic>
              </a:graphicData>
            </a:graphic>
          </wp:inline>
        </w:drawing>
      </w:r>
    </w:p>
    <w:p w14:paraId="5F5FB04C" w14:textId="696425F1" w:rsidR="00752A30" w:rsidRDefault="00752A30" w:rsidP="00323230">
      <w:r>
        <w:t>Do kanału możemy przypisywać karty z określoną zawartością. Standardowo przy tworzeniu nowego kanału są to karty „Ogłoszenia”</w:t>
      </w:r>
      <w:r w:rsidR="002F2E12">
        <w:t xml:space="preserve"> z informacjami o tym, co „dzieje się” na kanale</w:t>
      </w:r>
      <w:r>
        <w:t>, „Pliki”</w:t>
      </w:r>
      <w:r w:rsidR="002F2E12">
        <w:t xml:space="preserve"> z listą naszych plików, oraz „Notatki”. My możemy dodawać kolejne, na przykład link do strony WWW, czy tez film z YouTube.</w:t>
      </w:r>
    </w:p>
    <w:p w14:paraId="2B836E00" w14:textId="54A42F0B" w:rsidR="00A60B12" w:rsidRDefault="00A60B12" w:rsidP="00323230">
      <w:r>
        <w:t>P</w:t>
      </w:r>
      <w:r w:rsidR="00AB4F45">
        <w:t>rzykładowy ekran z dodanymi kartami: Plannera (widoczna zawartość) z rozpisanymi zadaniami oraz karta PowerPointa, gdzie został podłączony plik z PowerPointa (tu niewidoczny).</w:t>
      </w:r>
      <w:r w:rsidR="001B5236">
        <w:t xml:space="preserve"> </w:t>
      </w:r>
      <w:r w:rsidR="00AB4F45" w:rsidRPr="00AB4F45">
        <w:rPr>
          <w:noProof/>
          <w:lang w:eastAsia="pl-PL"/>
        </w:rPr>
        <w:drawing>
          <wp:inline distT="0" distB="0" distL="0" distR="0" wp14:anchorId="0670FB25" wp14:editId="029C888C">
            <wp:extent cx="5760720" cy="32385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8500"/>
                    </a:xfrm>
                    <a:prstGeom prst="rect">
                      <a:avLst/>
                    </a:prstGeom>
                  </pic:spPr>
                </pic:pic>
              </a:graphicData>
            </a:graphic>
          </wp:inline>
        </w:drawing>
      </w:r>
    </w:p>
    <w:p w14:paraId="4B6E1C7C" w14:textId="691DEC64" w:rsidR="001B5236" w:rsidRDefault="001B5236" w:rsidP="00323230">
      <w:pPr>
        <w:rPr>
          <w:b/>
        </w:rPr>
      </w:pPr>
      <w:r w:rsidRPr="001B5236">
        <w:rPr>
          <w:b/>
        </w:rPr>
        <w:t xml:space="preserve">Na karcie „Ogłoszenia” można również rozpocząć czat (również video) w ramach kanału. </w:t>
      </w:r>
    </w:p>
    <w:p w14:paraId="3C02BA2E" w14:textId="1C7424DF" w:rsidR="001B5236" w:rsidRPr="001B5236" w:rsidRDefault="001B5236" w:rsidP="00323230">
      <w:pPr>
        <w:rPr>
          <w:b/>
        </w:rPr>
      </w:pPr>
      <w:r w:rsidRPr="001B5236">
        <w:rPr>
          <w:b/>
          <w:noProof/>
          <w:lang w:eastAsia="pl-PL"/>
        </w:rPr>
        <w:drawing>
          <wp:inline distT="0" distB="0" distL="0" distR="0" wp14:anchorId="2EB75182" wp14:editId="4A09B8A0">
            <wp:extent cx="5005267" cy="3514036"/>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05267" cy="3514036"/>
                    </a:xfrm>
                    <a:prstGeom prst="rect">
                      <a:avLst/>
                    </a:prstGeom>
                  </pic:spPr>
                </pic:pic>
              </a:graphicData>
            </a:graphic>
          </wp:inline>
        </w:drawing>
      </w:r>
    </w:p>
    <w:p w14:paraId="0FBE8A4E" w14:textId="55142A2D" w:rsidR="00A60B12" w:rsidRDefault="00AB4F45" w:rsidP="00323230">
      <w:r>
        <w:t>Inne karty dodaje się poprzez przycisk „+”</w:t>
      </w:r>
      <w:r w:rsidRPr="00AB4F45">
        <w:rPr>
          <w:noProof/>
          <w:lang w:eastAsia="pl-PL"/>
        </w:rPr>
        <w:drawing>
          <wp:inline distT="0" distB="0" distL="0" distR="0" wp14:anchorId="324EAF41" wp14:editId="4CB84AA3">
            <wp:extent cx="1867161" cy="609685"/>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67161" cy="609685"/>
                    </a:xfrm>
                    <a:prstGeom prst="rect">
                      <a:avLst/>
                    </a:prstGeom>
                  </pic:spPr>
                </pic:pic>
              </a:graphicData>
            </a:graphic>
          </wp:inline>
        </w:drawing>
      </w:r>
    </w:p>
    <w:p w14:paraId="01A2EDD2" w14:textId="3D9970A3" w:rsidR="00AB4F45" w:rsidRDefault="00AB4F45" w:rsidP="00323230">
      <w:r w:rsidRPr="00AB4F45">
        <w:rPr>
          <w:noProof/>
          <w:lang w:eastAsia="pl-PL"/>
        </w:rPr>
        <w:drawing>
          <wp:inline distT="0" distB="0" distL="0" distR="0" wp14:anchorId="59462719" wp14:editId="2B357A16">
            <wp:extent cx="5760720" cy="32385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8500"/>
                    </a:xfrm>
                    <a:prstGeom prst="rect">
                      <a:avLst/>
                    </a:prstGeom>
                  </pic:spPr>
                </pic:pic>
              </a:graphicData>
            </a:graphic>
          </wp:inline>
        </w:drawing>
      </w:r>
    </w:p>
    <w:p w14:paraId="5480C8CA" w14:textId="6ECC5527" w:rsidR="00C17FC8" w:rsidRPr="002008AF" w:rsidRDefault="00C17FC8" w:rsidP="00C17FC8">
      <w:pPr>
        <w:rPr>
          <w:color w:val="365F91" w:themeColor="accent1" w:themeShade="BF"/>
          <w:sz w:val="28"/>
          <w:szCs w:val="28"/>
        </w:rPr>
      </w:pPr>
      <w:r w:rsidRPr="002008AF">
        <w:rPr>
          <w:color w:val="365F91" w:themeColor="accent1" w:themeShade="BF"/>
          <w:sz w:val="28"/>
          <w:szCs w:val="28"/>
        </w:rPr>
        <w:t>Aplikacja „Chat”</w:t>
      </w:r>
    </w:p>
    <w:p w14:paraId="08689374" w14:textId="2614FE6F" w:rsidR="004F680F" w:rsidRDefault="004F680F" w:rsidP="004F680F">
      <w:r>
        <w:t>Aplikacja „</w:t>
      </w:r>
      <w:r w:rsidR="00F17E09">
        <w:t>Chat</w:t>
      </w:r>
      <w:r>
        <w:t>” jest komunikatorem internetowym służącym do komunikowania się oraz przesyłania plików, obrazów, strumieni  video itd. zarówno do pojedynczych osób jak i grup użytkowników. Można tu również udostępniać ekran, zarówno cały jak i poszczególnych aplikacji</w:t>
      </w:r>
      <w:r w:rsidR="00590102">
        <w:t xml:space="preserve"> oraz nawiązywać połączenia telefoniczne (przyciski w prawym-górnym obszarze okna)</w:t>
      </w:r>
      <w:r>
        <w:t xml:space="preserve">. </w:t>
      </w:r>
      <w:r w:rsidR="00590102">
        <w:t xml:space="preserve">Na poniższym zrzucie widoczne okno, które pokaże się po kliknięciu w udostępnianie. Opcja udostępniania ekranów nie jest dostępna w wersji webowej aplikacji. </w:t>
      </w:r>
    </w:p>
    <w:p w14:paraId="3BF7BA70" w14:textId="5FC998CC" w:rsidR="004F680F" w:rsidRDefault="004F680F" w:rsidP="004F680F">
      <w:pPr>
        <w:rPr>
          <w:b/>
          <w:color w:val="365F91" w:themeColor="accent1" w:themeShade="BF"/>
          <w:sz w:val="28"/>
          <w:szCs w:val="28"/>
        </w:rPr>
      </w:pPr>
      <w:r>
        <w:rPr>
          <w:b/>
          <w:noProof/>
          <w:color w:val="365F91" w:themeColor="accent1" w:themeShade="BF"/>
          <w:sz w:val="28"/>
          <w:szCs w:val="28"/>
          <w:lang w:eastAsia="pl-PL"/>
        </w:rPr>
        <w:drawing>
          <wp:inline distT="0" distB="0" distL="0" distR="0" wp14:anchorId="156E85FC" wp14:editId="237904E8">
            <wp:extent cx="5761286" cy="36195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74529" cy="3627820"/>
                    </a:xfrm>
                    <a:prstGeom prst="rect">
                      <a:avLst/>
                    </a:prstGeom>
                    <a:noFill/>
                  </pic:spPr>
                </pic:pic>
              </a:graphicData>
            </a:graphic>
          </wp:inline>
        </w:drawing>
      </w:r>
    </w:p>
    <w:p w14:paraId="6BF1B6F8" w14:textId="311B8921" w:rsidR="004F680F" w:rsidRPr="002008AF" w:rsidRDefault="004F680F" w:rsidP="004F680F">
      <w:pPr>
        <w:rPr>
          <w:color w:val="365F91" w:themeColor="accent1" w:themeShade="BF"/>
          <w:sz w:val="28"/>
          <w:szCs w:val="28"/>
        </w:rPr>
      </w:pPr>
      <w:r w:rsidRPr="002008AF">
        <w:rPr>
          <w:color w:val="365F91" w:themeColor="accent1" w:themeShade="BF"/>
          <w:sz w:val="28"/>
          <w:szCs w:val="28"/>
        </w:rPr>
        <w:t>Aplikacja „Telefon”</w:t>
      </w:r>
    </w:p>
    <w:p w14:paraId="29DFC643" w14:textId="7675885F" w:rsidR="00C17FC8" w:rsidRDefault="005749C2" w:rsidP="00323230">
      <w:pPr>
        <w:rPr>
          <w:noProof/>
          <w:lang w:eastAsia="pl-PL"/>
        </w:rPr>
      </w:pPr>
      <w:r w:rsidRPr="005749C2">
        <w:t>Aplikacja „Telefon” umożliwia zarówno nawiązywanie połączeń głosowych, jak i video z osobami jak i grupami. Po jej wybraniu pokażą się opcje wyboru rozmówcy/rozmówców z grup szybkiego wybierania numerów, kontaktów, historii z możliwością ich edycji i przeglądania, oraz wiadomości pozostawionych na poczcie głosowej.</w:t>
      </w:r>
    </w:p>
    <w:p w14:paraId="15FDA9D0" w14:textId="5FB557D4" w:rsidR="005749C2" w:rsidRDefault="00894AED" w:rsidP="00323230">
      <w:r>
        <w:rPr>
          <w:noProof/>
          <w:lang w:eastAsia="pl-PL"/>
        </w:rPr>
        <w:pict w14:anchorId="3E119C98">
          <v:shape id="_x0000_i1026" type="#_x0000_t75" style="width:453pt;height:275.25pt">
            <v:imagedata r:id="rId31" o:title="2020-04-02 10_16_59-Rozmowy _ Microsoft Teams"/>
          </v:shape>
        </w:pict>
      </w:r>
    </w:p>
    <w:p w14:paraId="5F0FF2F3" w14:textId="77777777" w:rsidR="002008AF" w:rsidRDefault="002008AF" w:rsidP="00323230">
      <w:pPr>
        <w:rPr>
          <w:b/>
          <w:color w:val="365F91" w:themeColor="accent1" w:themeShade="BF"/>
          <w:sz w:val="28"/>
          <w:szCs w:val="28"/>
        </w:rPr>
      </w:pPr>
    </w:p>
    <w:p w14:paraId="3F0447F1" w14:textId="1D8109E8" w:rsidR="002008AF" w:rsidRPr="002008AF" w:rsidRDefault="002008AF" w:rsidP="00323230">
      <w:pPr>
        <w:rPr>
          <w:color w:val="365F91" w:themeColor="accent1" w:themeShade="BF"/>
          <w:sz w:val="28"/>
          <w:szCs w:val="28"/>
        </w:rPr>
      </w:pPr>
      <w:r w:rsidRPr="002008AF">
        <w:rPr>
          <w:color w:val="365F91" w:themeColor="accent1" w:themeShade="BF"/>
          <w:sz w:val="28"/>
          <w:szCs w:val="28"/>
        </w:rPr>
        <w:t xml:space="preserve">Aplikacja </w:t>
      </w:r>
      <w:r w:rsidR="00CB136C">
        <w:rPr>
          <w:color w:val="365F91" w:themeColor="accent1" w:themeShade="BF"/>
          <w:sz w:val="28"/>
          <w:szCs w:val="28"/>
        </w:rPr>
        <w:t>„</w:t>
      </w:r>
      <w:r w:rsidRPr="002008AF">
        <w:rPr>
          <w:color w:val="365F91" w:themeColor="accent1" w:themeShade="BF"/>
          <w:sz w:val="28"/>
          <w:szCs w:val="28"/>
        </w:rPr>
        <w:t>Zadania”</w:t>
      </w:r>
    </w:p>
    <w:p w14:paraId="2EF9A3E7" w14:textId="55F70125" w:rsidR="00590102" w:rsidRDefault="002008AF" w:rsidP="00323230">
      <w:r w:rsidRPr="00590102">
        <w:rPr>
          <w:noProof/>
          <w:lang w:eastAsia="pl-PL"/>
        </w:rPr>
        <w:drawing>
          <wp:anchor distT="0" distB="0" distL="114300" distR="114300" simplePos="0" relativeHeight="251661312" behindDoc="0" locked="0" layoutInCell="1" allowOverlap="1" wp14:anchorId="34407170" wp14:editId="52B857DE">
            <wp:simplePos x="0" y="0"/>
            <wp:positionH relativeFrom="column">
              <wp:posOffset>3928110</wp:posOffset>
            </wp:positionH>
            <wp:positionV relativeFrom="paragraph">
              <wp:posOffset>111125</wp:posOffset>
            </wp:positionV>
            <wp:extent cx="1936115" cy="1339215"/>
            <wp:effectExtent l="0" t="0" r="6985"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36115" cy="1339215"/>
                    </a:xfrm>
                    <a:prstGeom prst="rect">
                      <a:avLst/>
                    </a:prstGeom>
                  </pic:spPr>
                </pic:pic>
              </a:graphicData>
            </a:graphic>
            <wp14:sizeRelH relativeFrom="page">
              <wp14:pctWidth>0</wp14:pctWidth>
            </wp14:sizeRelH>
            <wp14:sizeRelV relativeFrom="page">
              <wp14:pctHeight>0</wp14:pctHeight>
            </wp14:sizeRelV>
          </wp:anchor>
        </w:drawing>
      </w:r>
      <w:r w:rsidR="00590102">
        <w:t xml:space="preserve">Aplikacja </w:t>
      </w:r>
      <w:r w:rsidR="00B96AF5">
        <w:t>„</w:t>
      </w:r>
      <w:r w:rsidR="00590102">
        <w:t>Zadania</w:t>
      </w:r>
      <w:r w:rsidR="00590102" w:rsidRPr="00B96AF5">
        <w:t>”</w:t>
      </w:r>
      <w:r w:rsidR="00590102">
        <w:t xml:space="preserve"> umożliwia przydzielanie zadań w ramach kanałów. Można tu również dodawać materiały potrzebne do wykonania zadań, kryteria oceny wykonanych zadań oraz termin wykonania. Zadanie tworzy się po wybraniu kanału, dla którego ma być stworzone (klikając na zadania, wybrać kanał a następnie „Utwórz”. Zadania można tworzyć:</w:t>
      </w:r>
    </w:p>
    <w:p w14:paraId="4CBD5A98" w14:textId="1BC7BE04" w:rsidR="00C17FC8" w:rsidRDefault="00590102" w:rsidP="00590102">
      <w:pPr>
        <w:pStyle w:val="Akapitzlist"/>
        <w:numPr>
          <w:ilvl w:val="0"/>
          <w:numId w:val="25"/>
        </w:numPr>
      </w:pPr>
      <w:r>
        <w:t>Od początku</w:t>
      </w:r>
    </w:p>
    <w:p w14:paraId="115703C9" w14:textId="7352E4CB" w:rsidR="00590102" w:rsidRDefault="002008AF" w:rsidP="00590102">
      <w:pPr>
        <w:pStyle w:val="Akapitzlist"/>
        <w:numPr>
          <w:ilvl w:val="0"/>
          <w:numId w:val="25"/>
        </w:numPr>
      </w:pPr>
      <w:r>
        <w:t xml:space="preserve">W oparciu o formularz testowy stworzony w aplikacji „Forms” </w:t>
      </w:r>
    </w:p>
    <w:p w14:paraId="62E6526B" w14:textId="41D77AE7" w:rsidR="002008AF" w:rsidRDefault="002008AF" w:rsidP="00590102">
      <w:pPr>
        <w:pStyle w:val="Akapitzlist"/>
        <w:numPr>
          <w:ilvl w:val="0"/>
          <w:numId w:val="25"/>
        </w:numPr>
      </w:pPr>
      <w:r>
        <w:t>Z wykorzystaniem wcześniej tworzonego zadania</w:t>
      </w:r>
    </w:p>
    <w:p w14:paraId="2D8B7010" w14:textId="050FC6AE" w:rsidR="00590102" w:rsidRDefault="00590102" w:rsidP="00323230"/>
    <w:p w14:paraId="056A0057" w14:textId="264C5F71" w:rsidR="00590102" w:rsidRDefault="00590102" w:rsidP="00323230">
      <w:r w:rsidRPr="00590102">
        <w:rPr>
          <w:noProof/>
          <w:lang w:eastAsia="pl-PL"/>
        </w:rPr>
        <w:drawing>
          <wp:inline distT="0" distB="0" distL="0" distR="0" wp14:anchorId="5AF6284C" wp14:editId="2495DABB">
            <wp:extent cx="4667693" cy="3972581"/>
            <wp:effectExtent l="0" t="0" r="0"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5948" cy="3979606"/>
                    </a:xfrm>
                    <a:prstGeom prst="rect">
                      <a:avLst/>
                    </a:prstGeom>
                  </pic:spPr>
                </pic:pic>
              </a:graphicData>
            </a:graphic>
          </wp:inline>
        </w:drawing>
      </w:r>
    </w:p>
    <w:p w14:paraId="337DEF8A" w14:textId="77777777" w:rsidR="00C17FC8" w:rsidRDefault="00C17FC8" w:rsidP="00323230"/>
    <w:p w14:paraId="2F1E351B" w14:textId="77777777" w:rsidR="001B5236" w:rsidRPr="006642C0" w:rsidRDefault="001B5236" w:rsidP="00323230"/>
    <w:sectPr w:rsidR="001B5236" w:rsidRPr="006642C0" w:rsidSect="00BD505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7D6FA" w14:textId="77777777" w:rsidR="00DC10B5" w:rsidRDefault="00DC10B5" w:rsidP="008F387D">
      <w:pPr>
        <w:spacing w:before="0" w:after="0" w:line="240" w:lineRule="auto"/>
      </w:pPr>
      <w:r>
        <w:separator/>
      </w:r>
    </w:p>
  </w:endnote>
  <w:endnote w:type="continuationSeparator" w:id="0">
    <w:p w14:paraId="3974478A" w14:textId="77777777" w:rsidR="00DC10B5" w:rsidRDefault="00DC10B5" w:rsidP="008F387D">
      <w:pPr>
        <w:spacing w:before="0" w:after="0" w:line="240" w:lineRule="auto"/>
      </w:pPr>
      <w:r>
        <w:continuationSeparator/>
      </w:r>
    </w:p>
  </w:endnote>
  <w:endnote w:type="continuationNotice" w:id="1">
    <w:p w14:paraId="5CCDBB63" w14:textId="77777777" w:rsidR="00DC10B5" w:rsidRDefault="00DC10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altName w:val="Franklin Gothic Medium Cond"/>
    <w:charset w:val="EE"/>
    <w:family w:val="swiss"/>
    <w:pitch w:val="variable"/>
    <w:sig w:usb0="00000001" w:usb1="4000205B" w:usb2="00000000" w:usb3="00000000" w:csb0="0000009F" w:csb1="00000000"/>
  </w:font>
  <w:font w:name="Segoe">
    <w:altName w:val="Segoe UI"/>
    <w:charset w:val="EE"/>
    <w:family w:val="swiss"/>
    <w:pitch w:val="variable"/>
    <w:sig w:usb0="00000001" w:usb1="4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Light">
    <w:altName w:val="Segoe UI Semilight"/>
    <w:charset w:val="EE"/>
    <w:family w:val="swiss"/>
    <w:pitch w:val="variable"/>
    <w:sig w:usb0="00000001" w:usb1="4000205B" w:usb2="00000000" w:usb3="00000000" w:csb0="0000009F" w:csb1="00000000"/>
  </w:font>
  <w:font w:name="Segoe Semibold">
    <w:altName w:val="Arial"/>
    <w:charset w:val="EE"/>
    <w:family w:val="swiss"/>
    <w:pitch w:val="variable"/>
    <w:sig w:usb0="00000001" w:usb1="4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DD7D7" w14:textId="77777777" w:rsidR="00DC10B5" w:rsidRDefault="00DC10B5" w:rsidP="008F387D">
      <w:pPr>
        <w:spacing w:before="0" w:after="0" w:line="240" w:lineRule="auto"/>
      </w:pPr>
      <w:r>
        <w:separator/>
      </w:r>
    </w:p>
  </w:footnote>
  <w:footnote w:type="continuationSeparator" w:id="0">
    <w:p w14:paraId="6BA0C8EF" w14:textId="77777777" w:rsidR="00DC10B5" w:rsidRDefault="00DC10B5" w:rsidP="008F387D">
      <w:pPr>
        <w:spacing w:before="0" w:after="0" w:line="240" w:lineRule="auto"/>
      </w:pPr>
      <w:r>
        <w:continuationSeparator/>
      </w:r>
    </w:p>
  </w:footnote>
  <w:footnote w:type="continuationNotice" w:id="1">
    <w:p w14:paraId="2781159F" w14:textId="77777777" w:rsidR="00DC10B5" w:rsidRDefault="00DC10B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516"/>
    <w:multiLevelType w:val="multilevel"/>
    <w:tmpl w:val="483C90F4"/>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794"/>
        </w:tabs>
        <w:ind w:left="794" w:hanging="794"/>
      </w:pPr>
      <w:rPr>
        <w:rFonts w:cs="Times New Roman" w:hint="default"/>
        <w:lang w:val="en-AU"/>
      </w:rPr>
    </w:lvl>
    <w:lvl w:ilvl="2">
      <w:start w:val="1"/>
      <w:numFmt w:val="decimal"/>
      <w:pStyle w:val="NumHeading3"/>
      <w:lvlText w:val="%1.%2.%3"/>
      <w:lvlJc w:val="left"/>
      <w:pPr>
        <w:tabs>
          <w:tab w:val="num" w:pos="1021"/>
        </w:tabs>
        <w:ind w:left="1021" w:hanging="1021"/>
      </w:pPr>
      <w:rPr>
        <w:rFonts w:asciiTheme="minorHAnsi" w:hAnsiTheme="minorHAnsi" w:cs="Times New Roman" w:hint="default"/>
        <w:sz w:val="24"/>
        <w:szCs w:val="24"/>
        <w:lang w:val="en-AU"/>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1" w15:restartNumberingAfterBreak="0">
    <w:nsid w:val="08491A74"/>
    <w:multiLevelType w:val="hybridMultilevel"/>
    <w:tmpl w:val="F634C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004A8C"/>
    <w:multiLevelType w:val="hybridMultilevel"/>
    <w:tmpl w:val="22F8D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451C6B"/>
    <w:multiLevelType w:val="multilevel"/>
    <w:tmpl w:val="34A624D6"/>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3456" w:hanging="936"/>
      </w:pPr>
      <w:rPr>
        <w:rFonts w:hint="default"/>
      </w:rPr>
    </w:lvl>
    <w:lvl w:ilvl="3">
      <w:start w:val="1"/>
      <w:numFmt w:val="decimal"/>
      <w:pStyle w:val="Heading4Num"/>
      <w:lvlText w:val="%1.%2.%3.%4"/>
      <w:lvlJc w:val="left"/>
      <w:pPr>
        <w:ind w:left="936" w:hanging="936"/>
      </w:pPr>
      <w:rPr>
        <w:rFonts w:hint="default"/>
      </w:rPr>
    </w:lvl>
    <w:lvl w:ilvl="4">
      <w:start w:val="1"/>
      <w:numFmt w:val="decimal"/>
      <w:pStyle w:val="Heading5Num"/>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BC1563"/>
    <w:multiLevelType w:val="hybridMultilevel"/>
    <w:tmpl w:val="3B6E65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3B87FAB"/>
    <w:multiLevelType w:val="multilevel"/>
    <w:tmpl w:val="815E809A"/>
    <w:lvl w:ilvl="0">
      <w:start w:val="1"/>
      <w:numFmt w:val="bullet"/>
      <w:pStyle w:val="Listapunktowana"/>
      <w:lvlText w:val=""/>
      <w:lvlJc w:val="left"/>
      <w:pPr>
        <w:ind w:left="717" w:hanging="360"/>
      </w:pPr>
      <w:rPr>
        <w:rFonts w:ascii="Symbol" w:hAnsi="Symbol" w:hint="default"/>
        <w:color w:val="008AC8"/>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7" w15:restartNumberingAfterBreak="0">
    <w:nsid w:val="2A0F3629"/>
    <w:multiLevelType w:val="hybridMultilevel"/>
    <w:tmpl w:val="761CAEA6"/>
    <w:lvl w:ilvl="0" w:tplc="85C8BCB8">
      <w:start w:val="1"/>
      <w:numFmt w:val="bullet"/>
      <w:pStyle w:val="Bullets"/>
      <w:lvlText w:val=""/>
      <w:lvlJc w:val="left"/>
      <w:pPr>
        <w:ind w:left="720" w:hanging="360"/>
      </w:pPr>
      <w:rPr>
        <w:rFonts w:ascii="Symbol" w:hAnsi="Symbol" w:hint="default"/>
        <w:color w:val="008AC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121062"/>
    <w:multiLevelType w:val="multilevel"/>
    <w:tmpl w:val="505E819C"/>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5826"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69E09EB"/>
    <w:multiLevelType w:val="hybridMultilevel"/>
    <w:tmpl w:val="56822D52"/>
    <w:lvl w:ilvl="0" w:tplc="96D28CD6">
      <w:start w:val="1"/>
      <w:numFmt w:val="decimal"/>
      <w:pStyle w:val="662"/>
      <w:lvlText w:val="6.6.2.%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8F60751"/>
    <w:multiLevelType w:val="hybridMultilevel"/>
    <w:tmpl w:val="D33A1512"/>
    <w:lvl w:ilvl="0" w:tplc="A25E800A">
      <w:start w:val="1"/>
      <w:numFmt w:val="decimal"/>
      <w:pStyle w:val="Style27"/>
      <w:lvlText w:val="6.5.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1F5A63"/>
    <w:multiLevelType w:val="multilevel"/>
    <w:tmpl w:val="0C64AB98"/>
    <w:styleLink w:val="HeadingNumbered"/>
    <w:lvl w:ilvl="0">
      <w:start w:val="1"/>
      <w:numFmt w:val="decimal"/>
      <w:lvlText w:val="%1"/>
      <w:lvlJc w:val="left"/>
      <w:pPr>
        <w:ind w:left="539" w:hanging="539"/>
      </w:pPr>
      <w:rPr>
        <w:rFonts w:hint="default"/>
      </w:rPr>
    </w:lvl>
    <w:lvl w:ilvl="1">
      <w:start w:val="1"/>
      <w:numFmt w:val="decimal"/>
      <w:lvlText w:val="%1.%2"/>
      <w:lvlJc w:val="left"/>
      <w:pPr>
        <w:ind w:left="766"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422B5C"/>
    <w:multiLevelType w:val="multilevel"/>
    <w:tmpl w:val="8F4E0B96"/>
    <w:lvl w:ilvl="0">
      <w:start w:val="1"/>
      <w:numFmt w:val="bullet"/>
      <w:pStyle w:val="TableListBullet"/>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13" w15:restartNumberingAfterBreak="0">
    <w:nsid w:val="4246266B"/>
    <w:multiLevelType w:val="hybridMultilevel"/>
    <w:tmpl w:val="27E4E076"/>
    <w:lvl w:ilvl="0" w:tplc="04150001">
      <w:start w:val="1"/>
      <w:numFmt w:val="bullet"/>
      <w:pStyle w:val="Bullet"/>
      <w:lvlText w:val=""/>
      <w:lvlJc w:val="left"/>
      <w:pPr>
        <w:tabs>
          <w:tab w:val="num" w:pos="1080"/>
        </w:tabs>
        <w:ind w:left="1080" w:hanging="360"/>
      </w:pPr>
      <w:rPr>
        <w:rFonts w:ascii="Symbol" w:hAnsi="Symbol" w:hint="default"/>
        <w:color w:val="auto"/>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7C0295"/>
    <w:multiLevelType w:val="hybridMultilevel"/>
    <w:tmpl w:val="76DC3B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4844BC3"/>
    <w:multiLevelType w:val="hybridMultilevel"/>
    <w:tmpl w:val="F634C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7" w15:restartNumberingAfterBreak="0">
    <w:nsid w:val="54047667"/>
    <w:multiLevelType w:val="hybridMultilevel"/>
    <w:tmpl w:val="D2A0C4F6"/>
    <w:lvl w:ilvl="0" w:tplc="A8EAC5FA">
      <w:start w:val="1"/>
      <w:numFmt w:val="decimal"/>
      <w:pStyle w:val="Rysunki"/>
      <w:lvlText w:val="Rysunek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5D1D91"/>
    <w:multiLevelType w:val="multilevel"/>
    <w:tmpl w:val="FAA66878"/>
    <w:lvl w:ilvl="0">
      <w:start w:val="1"/>
      <w:numFmt w:val="decimal"/>
      <w:lvlText w:val="%1."/>
      <w:lvlJc w:val="left"/>
      <w:pPr>
        <w:ind w:left="720" w:hanging="360"/>
      </w:pPr>
      <w:rPr>
        <w:rFonts w:hint="default"/>
      </w:rPr>
    </w:lvl>
    <w:lvl w:ilvl="1">
      <w:start w:val="1"/>
      <w:numFmt w:val="decimal"/>
      <w:lvlText w:val="%1.%2."/>
      <w:lvlJc w:val="left"/>
      <w:pPr>
        <w:ind w:left="1080" w:hanging="720"/>
      </w:pPr>
      <w:rPr>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03D6024"/>
    <w:multiLevelType w:val="hybridMultilevel"/>
    <w:tmpl w:val="430ECC8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1" w15:restartNumberingAfterBreak="0">
    <w:nsid w:val="6DB22422"/>
    <w:multiLevelType w:val="multilevel"/>
    <w:tmpl w:val="9F2A8DBA"/>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A666132"/>
    <w:multiLevelType w:val="hybridMultilevel"/>
    <w:tmpl w:val="59FCA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8"/>
  </w:num>
  <w:num w:numId="3">
    <w:abstractNumId w:val="17"/>
  </w:num>
  <w:num w:numId="4">
    <w:abstractNumId w:val="13"/>
  </w:num>
  <w:num w:numId="5">
    <w:abstractNumId w:val="0"/>
  </w:num>
  <w:num w:numId="6">
    <w:abstractNumId w:val="20"/>
  </w:num>
  <w:num w:numId="7">
    <w:abstractNumId w:val="21"/>
  </w:num>
  <w:num w:numId="8">
    <w:abstractNumId w:val="6"/>
  </w:num>
  <w:num w:numId="9">
    <w:abstractNumId w:val="2"/>
  </w:num>
  <w:num w:numId="10">
    <w:abstractNumId w:val="7"/>
  </w:num>
  <w:num w:numId="11">
    <w:abstractNumId w:val="12"/>
  </w:num>
  <w:num w:numId="12">
    <w:abstractNumId w:val="16"/>
  </w:num>
  <w:num w:numId="13">
    <w:abstractNumId w:val="4"/>
  </w:num>
  <w:num w:numId="14">
    <w:abstractNumId w:val="11"/>
  </w:num>
  <w:num w:numId="15">
    <w:abstractNumId w:val="10"/>
  </w:num>
  <w:num w:numId="16">
    <w:abstractNumId w:val="9"/>
  </w:num>
  <w:num w:numId="17">
    <w:abstractNumId w:val="1"/>
  </w:num>
  <w:num w:numId="18">
    <w:abstractNumId w:val="19"/>
  </w:num>
  <w:num w:numId="19">
    <w:abstractNumId w:val="15"/>
  </w:num>
  <w:num w:numId="20">
    <w:abstractNumId w:val="5"/>
  </w:num>
  <w:num w:numId="21">
    <w:abstractNumId w:val="22"/>
  </w:num>
  <w:num w:numId="22">
    <w:abstractNumId w:val="3"/>
  </w:num>
  <w:num w:numId="23">
    <w:abstractNumId w:val="8"/>
  </w:num>
  <w:num w:numId="24">
    <w:abstractNumId w:val="8"/>
  </w:num>
  <w:num w:numId="2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EC"/>
    <w:rsid w:val="0000050F"/>
    <w:rsid w:val="00000714"/>
    <w:rsid w:val="00002204"/>
    <w:rsid w:val="00003429"/>
    <w:rsid w:val="00003432"/>
    <w:rsid w:val="00004A68"/>
    <w:rsid w:val="00004F6D"/>
    <w:rsid w:val="0000527B"/>
    <w:rsid w:val="00005693"/>
    <w:rsid w:val="00005A71"/>
    <w:rsid w:val="00006F47"/>
    <w:rsid w:val="00010A41"/>
    <w:rsid w:val="000112DD"/>
    <w:rsid w:val="000119A1"/>
    <w:rsid w:val="000125D5"/>
    <w:rsid w:val="00012E26"/>
    <w:rsid w:val="00013A59"/>
    <w:rsid w:val="00016400"/>
    <w:rsid w:val="000166FE"/>
    <w:rsid w:val="000167EA"/>
    <w:rsid w:val="0001693B"/>
    <w:rsid w:val="00016B4D"/>
    <w:rsid w:val="00016D37"/>
    <w:rsid w:val="00017231"/>
    <w:rsid w:val="00017BC2"/>
    <w:rsid w:val="0002007E"/>
    <w:rsid w:val="00020743"/>
    <w:rsid w:val="00023DF2"/>
    <w:rsid w:val="0002450F"/>
    <w:rsid w:val="000248FA"/>
    <w:rsid w:val="00024BC6"/>
    <w:rsid w:val="00025317"/>
    <w:rsid w:val="00025EE8"/>
    <w:rsid w:val="0002687C"/>
    <w:rsid w:val="000274DB"/>
    <w:rsid w:val="00027AB8"/>
    <w:rsid w:val="0003024D"/>
    <w:rsid w:val="00030CF3"/>
    <w:rsid w:val="00030D4C"/>
    <w:rsid w:val="00030DB0"/>
    <w:rsid w:val="000318E9"/>
    <w:rsid w:val="0003285F"/>
    <w:rsid w:val="000357EC"/>
    <w:rsid w:val="000370A8"/>
    <w:rsid w:val="00040FCF"/>
    <w:rsid w:val="0004258C"/>
    <w:rsid w:val="00042926"/>
    <w:rsid w:val="0004348F"/>
    <w:rsid w:val="0004498D"/>
    <w:rsid w:val="00045DAE"/>
    <w:rsid w:val="00046BA4"/>
    <w:rsid w:val="000505CE"/>
    <w:rsid w:val="00050CC9"/>
    <w:rsid w:val="00052636"/>
    <w:rsid w:val="000526A8"/>
    <w:rsid w:val="00052D36"/>
    <w:rsid w:val="00054F83"/>
    <w:rsid w:val="00055592"/>
    <w:rsid w:val="00055CD0"/>
    <w:rsid w:val="00055D13"/>
    <w:rsid w:val="00055E66"/>
    <w:rsid w:val="00055FD7"/>
    <w:rsid w:val="000560C9"/>
    <w:rsid w:val="000561CC"/>
    <w:rsid w:val="0005708B"/>
    <w:rsid w:val="00057DC2"/>
    <w:rsid w:val="000603BF"/>
    <w:rsid w:val="00062460"/>
    <w:rsid w:val="0006354B"/>
    <w:rsid w:val="00063F29"/>
    <w:rsid w:val="00064B25"/>
    <w:rsid w:val="00065859"/>
    <w:rsid w:val="00065C6F"/>
    <w:rsid w:val="0006677B"/>
    <w:rsid w:val="00067AA1"/>
    <w:rsid w:val="00070A68"/>
    <w:rsid w:val="000716F7"/>
    <w:rsid w:val="00072408"/>
    <w:rsid w:val="000727DD"/>
    <w:rsid w:val="0007337D"/>
    <w:rsid w:val="00076403"/>
    <w:rsid w:val="00077B13"/>
    <w:rsid w:val="00080303"/>
    <w:rsid w:val="00080A8E"/>
    <w:rsid w:val="00081EA2"/>
    <w:rsid w:val="000822FC"/>
    <w:rsid w:val="00082CB3"/>
    <w:rsid w:val="00083150"/>
    <w:rsid w:val="000835E4"/>
    <w:rsid w:val="00085491"/>
    <w:rsid w:val="00085E36"/>
    <w:rsid w:val="000873E5"/>
    <w:rsid w:val="00091593"/>
    <w:rsid w:val="000932C3"/>
    <w:rsid w:val="000954A6"/>
    <w:rsid w:val="000960BE"/>
    <w:rsid w:val="0009781C"/>
    <w:rsid w:val="000979B3"/>
    <w:rsid w:val="000A0B90"/>
    <w:rsid w:val="000A432E"/>
    <w:rsid w:val="000A50C3"/>
    <w:rsid w:val="000A55C1"/>
    <w:rsid w:val="000A6634"/>
    <w:rsid w:val="000A77FC"/>
    <w:rsid w:val="000A7E75"/>
    <w:rsid w:val="000B4595"/>
    <w:rsid w:val="000B5253"/>
    <w:rsid w:val="000B5D07"/>
    <w:rsid w:val="000B60CE"/>
    <w:rsid w:val="000B797F"/>
    <w:rsid w:val="000C1316"/>
    <w:rsid w:val="000C20B0"/>
    <w:rsid w:val="000C31DC"/>
    <w:rsid w:val="000C3845"/>
    <w:rsid w:val="000C3CF8"/>
    <w:rsid w:val="000C42EC"/>
    <w:rsid w:val="000C6709"/>
    <w:rsid w:val="000C67CF"/>
    <w:rsid w:val="000C6CAC"/>
    <w:rsid w:val="000C7B68"/>
    <w:rsid w:val="000C7F37"/>
    <w:rsid w:val="000D0D66"/>
    <w:rsid w:val="000D19CB"/>
    <w:rsid w:val="000D20A8"/>
    <w:rsid w:val="000D2732"/>
    <w:rsid w:val="000D2D45"/>
    <w:rsid w:val="000D305E"/>
    <w:rsid w:val="000D4215"/>
    <w:rsid w:val="000D431A"/>
    <w:rsid w:val="000D49CF"/>
    <w:rsid w:val="000D4BCB"/>
    <w:rsid w:val="000D7329"/>
    <w:rsid w:val="000D77CC"/>
    <w:rsid w:val="000E0114"/>
    <w:rsid w:val="000E0F9B"/>
    <w:rsid w:val="000E1631"/>
    <w:rsid w:val="000E1F68"/>
    <w:rsid w:val="000E2D32"/>
    <w:rsid w:val="000E58C2"/>
    <w:rsid w:val="000E7031"/>
    <w:rsid w:val="000F0CC5"/>
    <w:rsid w:val="000F1021"/>
    <w:rsid w:val="000F15D2"/>
    <w:rsid w:val="000F1C0D"/>
    <w:rsid w:val="000F1E0E"/>
    <w:rsid w:val="000F52C7"/>
    <w:rsid w:val="000F54CC"/>
    <w:rsid w:val="000F556E"/>
    <w:rsid w:val="000F5BBA"/>
    <w:rsid w:val="000F5C2C"/>
    <w:rsid w:val="000F680E"/>
    <w:rsid w:val="001009D2"/>
    <w:rsid w:val="00100B19"/>
    <w:rsid w:val="00102E7D"/>
    <w:rsid w:val="0010411D"/>
    <w:rsid w:val="00104DAF"/>
    <w:rsid w:val="00106728"/>
    <w:rsid w:val="00106A92"/>
    <w:rsid w:val="00110058"/>
    <w:rsid w:val="00110FA5"/>
    <w:rsid w:val="0011173E"/>
    <w:rsid w:val="0011282A"/>
    <w:rsid w:val="00113EA2"/>
    <w:rsid w:val="00114001"/>
    <w:rsid w:val="00115321"/>
    <w:rsid w:val="0011573E"/>
    <w:rsid w:val="00115859"/>
    <w:rsid w:val="001158FD"/>
    <w:rsid w:val="00116A0C"/>
    <w:rsid w:val="00117962"/>
    <w:rsid w:val="00120796"/>
    <w:rsid w:val="00120A0E"/>
    <w:rsid w:val="00121373"/>
    <w:rsid w:val="00121707"/>
    <w:rsid w:val="00121FCD"/>
    <w:rsid w:val="001234EF"/>
    <w:rsid w:val="00123B98"/>
    <w:rsid w:val="00123D0C"/>
    <w:rsid w:val="00125F3E"/>
    <w:rsid w:val="00127F4A"/>
    <w:rsid w:val="0013271D"/>
    <w:rsid w:val="001329EC"/>
    <w:rsid w:val="00134DA8"/>
    <w:rsid w:val="0013519B"/>
    <w:rsid w:val="00136252"/>
    <w:rsid w:val="0013631F"/>
    <w:rsid w:val="0014008C"/>
    <w:rsid w:val="00141421"/>
    <w:rsid w:val="00142C14"/>
    <w:rsid w:val="00142DEC"/>
    <w:rsid w:val="00143F1C"/>
    <w:rsid w:val="00144F9B"/>
    <w:rsid w:val="001450CA"/>
    <w:rsid w:val="00145887"/>
    <w:rsid w:val="00145951"/>
    <w:rsid w:val="00145C16"/>
    <w:rsid w:val="00145DB4"/>
    <w:rsid w:val="001465ED"/>
    <w:rsid w:val="00147BFC"/>
    <w:rsid w:val="001504FB"/>
    <w:rsid w:val="00150E8A"/>
    <w:rsid w:val="00150F5A"/>
    <w:rsid w:val="00151AC6"/>
    <w:rsid w:val="001521AF"/>
    <w:rsid w:val="00152313"/>
    <w:rsid w:val="00152945"/>
    <w:rsid w:val="00153397"/>
    <w:rsid w:val="00153A12"/>
    <w:rsid w:val="00154C84"/>
    <w:rsid w:val="00156112"/>
    <w:rsid w:val="001566AB"/>
    <w:rsid w:val="001578C4"/>
    <w:rsid w:val="00157CAF"/>
    <w:rsid w:val="00160972"/>
    <w:rsid w:val="0016168A"/>
    <w:rsid w:val="00161803"/>
    <w:rsid w:val="0016387A"/>
    <w:rsid w:val="001644B4"/>
    <w:rsid w:val="00165189"/>
    <w:rsid w:val="00166781"/>
    <w:rsid w:val="00166A63"/>
    <w:rsid w:val="00166ADA"/>
    <w:rsid w:val="001673FC"/>
    <w:rsid w:val="00167D77"/>
    <w:rsid w:val="00167DCB"/>
    <w:rsid w:val="00171126"/>
    <w:rsid w:val="001712EF"/>
    <w:rsid w:val="0017178B"/>
    <w:rsid w:val="001722D2"/>
    <w:rsid w:val="00174A85"/>
    <w:rsid w:val="00174CA2"/>
    <w:rsid w:val="00175DAC"/>
    <w:rsid w:val="00176594"/>
    <w:rsid w:val="001805BA"/>
    <w:rsid w:val="00180BD2"/>
    <w:rsid w:val="00181716"/>
    <w:rsid w:val="00182687"/>
    <w:rsid w:val="00185E09"/>
    <w:rsid w:val="00186929"/>
    <w:rsid w:val="0019186F"/>
    <w:rsid w:val="00192DC4"/>
    <w:rsid w:val="00193E5D"/>
    <w:rsid w:val="00194BED"/>
    <w:rsid w:val="00194CF3"/>
    <w:rsid w:val="001953D4"/>
    <w:rsid w:val="00195724"/>
    <w:rsid w:val="001966F3"/>
    <w:rsid w:val="00196F4B"/>
    <w:rsid w:val="00197396"/>
    <w:rsid w:val="001A04C3"/>
    <w:rsid w:val="001A0774"/>
    <w:rsid w:val="001A09A8"/>
    <w:rsid w:val="001A0FB4"/>
    <w:rsid w:val="001A29D9"/>
    <w:rsid w:val="001A2B88"/>
    <w:rsid w:val="001A3400"/>
    <w:rsid w:val="001A41EF"/>
    <w:rsid w:val="001A5E3E"/>
    <w:rsid w:val="001A5E84"/>
    <w:rsid w:val="001A6442"/>
    <w:rsid w:val="001A702B"/>
    <w:rsid w:val="001B0FBA"/>
    <w:rsid w:val="001B1561"/>
    <w:rsid w:val="001B17DC"/>
    <w:rsid w:val="001B1D5A"/>
    <w:rsid w:val="001B2B7C"/>
    <w:rsid w:val="001B4304"/>
    <w:rsid w:val="001B4F10"/>
    <w:rsid w:val="001B5236"/>
    <w:rsid w:val="001B5B8A"/>
    <w:rsid w:val="001B65BE"/>
    <w:rsid w:val="001B6AD7"/>
    <w:rsid w:val="001C1A09"/>
    <w:rsid w:val="001C2D52"/>
    <w:rsid w:val="001C3739"/>
    <w:rsid w:val="001C4ACC"/>
    <w:rsid w:val="001C6E0C"/>
    <w:rsid w:val="001D00DC"/>
    <w:rsid w:val="001D0A23"/>
    <w:rsid w:val="001D2E46"/>
    <w:rsid w:val="001D45ED"/>
    <w:rsid w:val="001D4721"/>
    <w:rsid w:val="001D4F81"/>
    <w:rsid w:val="001D5715"/>
    <w:rsid w:val="001D5903"/>
    <w:rsid w:val="001D6329"/>
    <w:rsid w:val="001D63A1"/>
    <w:rsid w:val="001D7427"/>
    <w:rsid w:val="001E0A29"/>
    <w:rsid w:val="001E19DA"/>
    <w:rsid w:val="001E2A18"/>
    <w:rsid w:val="001E361B"/>
    <w:rsid w:val="001E4A41"/>
    <w:rsid w:val="001E4E74"/>
    <w:rsid w:val="001E51AA"/>
    <w:rsid w:val="001E6161"/>
    <w:rsid w:val="001E7512"/>
    <w:rsid w:val="001E76B3"/>
    <w:rsid w:val="001F0B9E"/>
    <w:rsid w:val="001F3704"/>
    <w:rsid w:val="001F3AA0"/>
    <w:rsid w:val="001F43E5"/>
    <w:rsid w:val="001F51EE"/>
    <w:rsid w:val="001F586C"/>
    <w:rsid w:val="001F6AD2"/>
    <w:rsid w:val="002000E9"/>
    <w:rsid w:val="00200214"/>
    <w:rsid w:val="002006F7"/>
    <w:rsid w:val="002008AF"/>
    <w:rsid w:val="0020495E"/>
    <w:rsid w:val="0020623F"/>
    <w:rsid w:val="00206429"/>
    <w:rsid w:val="00206FE6"/>
    <w:rsid w:val="002077AB"/>
    <w:rsid w:val="0021253D"/>
    <w:rsid w:val="002127C4"/>
    <w:rsid w:val="0021316A"/>
    <w:rsid w:val="0021593C"/>
    <w:rsid w:val="00215B23"/>
    <w:rsid w:val="002169B3"/>
    <w:rsid w:val="00216FF3"/>
    <w:rsid w:val="002211B4"/>
    <w:rsid w:val="002211F4"/>
    <w:rsid w:val="00221639"/>
    <w:rsid w:val="0022171D"/>
    <w:rsid w:val="00222042"/>
    <w:rsid w:val="00222327"/>
    <w:rsid w:val="002227E6"/>
    <w:rsid w:val="002234BB"/>
    <w:rsid w:val="00223589"/>
    <w:rsid w:val="002235B1"/>
    <w:rsid w:val="0022626C"/>
    <w:rsid w:val="002269E9"/>
    <w:rsid w:val="00227ABE"/>
    <w:rsid w:val="00230302"/>
    <w:rsid w:val="00231499"/>
    <w:rsid w:val="00231B6C"/>
    <w:rsid w:val="00232304"/>
    <w:rsid w:val="0023241C"/>
    <w:rsid w:val="00232B7B"/>
    <w:rsid w:val="00232C35"/>
    <w:rsid w:val="0023432E"/>
    <w:rsid w:val="002351FE"/>
    <w:rsid w:val="00236131"/>
    <w:rsid w:val="002367BA"/>
    <w:rsid w:val="00237ED2"/>
    <w:rsid w:val="002410EA"/>
    <w:rsid w:val="0024338A"/>
    <w:rsid w:val="00243717"/>
    <w:rsid w:val="002439F0"/>
    <w:rsid w:val="00243B8E"/>
    <w:rsid w:val="00243D9B"/>
    <w:rsid w:val="00245535"/>
    <w:rsid w:val="00246DE7"/>
    <w:rsid w:val="00247BF2"/>
    <w:rsid w:val="00250E8F"/>
    <w:rsid w:val="00250E93"/>
    <w:rsid w:val="00251580"/>
    <w:rsid w:val="00251E3D"/>
    <w:rsid w:val="00253E43"/>
    <w:rsid w:val="00254287"/>
    <w:rsid w:val="00255F92"/>
    <w:rsid w:val="00256663"/>
    <w:rsid w:val="002570BC"/>
    <w:rsid w:val="00257213"/>
    <w:rsid w:val="00257A7B"/>
    <w:rsid w:val="00260E49"/>
    <w:rsid w:val="002636E5"/>
    <w:rsid w:val="00265660"/>
    <w:rsid w:val="00265C41"/>
    <w:rsid w:val="00266987"/>
    <w:rsid w:val="00266CEF"/>
    <w:rsid w:val="00266FDD"/>
    <w:rsid w:val="0026784C"/>
    <w:rsid w:val="00270CEE"/>
    <w:rsid w:val="00270DAA"/>
    <w:rsid w:val="002711F2"/>
    <w:rsid w:val="002714BD"/>
    <w:rsid w:val="0027456D"/>
    <w:rsid w:val="00274737"/>
    <w:rsid w:val="00274797"/>
    <w:rsid w:val="00274E26"/>
    <w:rsid w:val="00274ED6"/>
    <w:rsid w:val="002753CB"/>
    <w:rsid w:val="00275DEA"/>
    <w:rsid w:val="00276DF8"/>
    <w:rsid w:val="00277325"/>
    <w:rsid w:val="002778A4"/>
    <w:rsid w:val="00280600"/>
    <w:rsid w:val="00280AB4"/>
    <w:rsid w:val="0028111F"/>
    <w:rsid w:val="002834DB"/>
    <w:rsid w:val="00285119"/>
    <w:rsid w:val="0028580D"/>
    <w:rsid w:val="00286769"/>
    <w:rsid w:val="002869AB"/>
    <w:rsid w:val="0028715C"/>
    <w:rsid w:val="002877AA"/>
    <w:rsid w:val="00287D7A"/>
    <w:rsid w:val="00290159"/>
    <w:rsid w:val="00290366"/>
    <w:rsid w:val="0029309E"/>
    <w:rsid w:val="0029345D"/>
    <w:rsid w:val="00293950"/>
    <w:rsid w:val="00295412"/>
    <w:rsid w:val="0029557E"/>
    <w:rsid w:val="0029565F"/>
    <w:rsid w:val="00295939"/>
    <w:rsid w:val="00295D20"/>
    <w:rsid w:val="002A03C1"/>
    <w:rsid w:val="002A0F2E"/>
    <w:rsid w:val="002A1960"/>
    <w:rsid w:val="002A1BCD"/>
    <w:rsid w:val="002A2CFE"/>
    <w:rsid w:val="002A36BE"/>
    <w:rsid w:val="002A3F4C"/>
    <w:rsid w:val="002A4D39"/>
    <w:rsid w:val="002A5471"/>
    <w:rsid w:val="002A59DB"/>
    <w:rsid w:val="002A5E28"/>
    <w:rsid w:val="002A7756"/>
    <w:rsid w:val="002B0886"/>
    <w:rsid w:val="002B1176"/>
    <w:rsid w:val="002B173C"/>
    <w:rsid w:val="002B17D1"/>
    <w:rsid w:val="002B1E6D"/>
    <w:rsid w:val="002B3046"/>
    <w:rsid w:val="002B6503"/>
    <w:rsid w:val="002C2413"/>
    <w:rsid w:val="002C2B2F"/>
    <w:rsid w:val="002C6766"/>
    <w:rsid w:val="002C68B9"/>
    <w:rsid w:val="002C787B"/>
    <w:rsid w:val="002D13D1"/>
    <w:rsid w:val="002D1D2D"/>
    <w:rsid w:val="002D25D1"/>
    <w:rsid w:val="002D2805"/>
    <w:rsid w:val="002D3441"/>
    <w:rsid w:val="002D4B4F"/>
    <w:rsid w:val="002D6F17"/>
    <w:rsid w:val="002E1AF3"/>
    <w:rsid w:val="002E25B7"/>
    <w:rsid w:val="002E2D9F"/>
    <w:rsid w:val="002E3259"/>
    <w:rsid w:val="002E3436"/>
    <w:rsid w:val="002E4903"/>
    <w:rsid w:val="002E58A7"/>
    <w:rsid w:val="002E6223"/>
    <w:rsid w:val="002E6417"/>
    <w:rsid w:val="002E67BC"/>
    <w:rsid w:val="002F2E12"/>
    <w:rsid w:val="002F358A"/>
    <w:rsid w:val="002F370F"/>
    <w:rsid w:val="002F4BBE"/>
    <w:rsid w:val="002F5793"/>
    <w:rsid w:val="002F5830"/>
    <w:rsid w:val="002F6171"/>
    <w:rsid w:val="002F63EA"/>
    <w:rsid w:val="00300F41"/>
    <w:rsid w:val="003010C1"/>
    <w:rsid w:val="00303203"/>
    <w:rsid w:val="00303464"/>
    <w:rsid w:val="00304530"/>
    <w:rsid w:val="003045DF"/>
    <w:rsid w:val="00304D27"/>
    <w:rsid w:val="00304FED"/>
    <w:rsid w:val="003072CA"/>
    <w:rsid w:val="003102B7"/>
    <w:rsid w:val="003103AA"/>
    <w:rsid w:val="0031133D"/>
    <w:rsid w:val="003115A1"/>
    <w:rsid w:val="00312012"/>
    <w:rsid w:val="00313655"/>
    <w:rsid w:val="00314492"/>
    <w:rsid w:val="00314833"/>
    <w:rsid w:val="00314F58"/>
    <w:rsid w:val="0031568D"/>
    <w:rsid w:val="00316426"/>
    <w:rsid w:val="003174FA"/>
    <w:rsid w:val="0031750A"/>
    <w:rsid w:val="0031760B"/>
    <w:rsid w:val="003205A2"/>
    <w:rsid w:val="00320859"/>
    <w:rsid w:val="00320C49"/>
    <w:rsid w:val="00321241"/>
    <w:rsid w:val="00321299"/>
    <w:rsid w:val="00322B28"/>
    <w:rsid w:val="00323230"/>
    <w:rsid w:val="0032343D"/>
    <w:rsid w:val="00323FE3"/>
    <w:rsid w:val="00324058"/>
    <w:rsid w:val="00324216"/>
    <w:rsid w:val="00324AF6"/>
    <w:rsid w:val="00325F66"/>
    <w:rsid w:val="00327684"/>
    <w:rsid w:val="00330059"/>
    <w:rsid w:val="003306C4"/>
    <w:rsid w:val="00331635"/>
    <w:rsid w:val="00332157"/>
    <w:rsid w:val="003328F9"/>
    <w:rsid w:val="003332E0"/>
    <w:rsid w:val="00335F21"/>
    <w:rsid w:val="0033616C"/>
    <w:rsid w:val="00336725"/>
    <w:rsid w:val="0034027A"/>
    <w:rsid w:val="00342537"/>
    <w:rsid w:val="0034294D"/>
    <w:rsid w:val="003435B1"/>
    <w:rsid w:val="003435B8"/>
    <w:rsid w:val="00344273"/>
    <w:rsid w:val="00344C6A"/>
    <w:rsid w:val="003463FA"/>
    <w:rsid w:val="0034694F"/>
    <w:rsid w:val="00347FBC"/>
    <w:rsid w:val="00350354"/>
    <w:rsid w:val="00350FE4"/>
    <w:rsid w:val="003522BA"/>
    <w:rsid w:val="003524BB"/>
    <w:rsid w:val="00355E02"/>
    <w:rsid w:val="00356132"/>
    <w:rsid w:val="00356E92"/>
    <w:rsid w:val="00357CE8"/>
    <w:rsid w:val="003605AE"/>
    <w:rsid w:val="003607D4"/>
    <w:rsid w:val="00361D8A"/>
    <w:rsid w:val="00361F2C"/>
    <w:rsid w:val="00364CF5"/>
    <w:rsid w:val="00364EFF"/>
    <w:rsid w:val="00365903"/>
    <w:rsid w:val="00367632"/>
    <w:rsid w:val="0037022B"/>
    <w:rsid w:val="00370506"/>
    <w:rsid w:val="00370948"/>
    <w:rsid w:val="00370F1F"/>
    <w:rsid w:val="00370FC4"/>
    <w:rsid w:val="00373A66"/>
    <w:rsid w:val="003743A2"/>
    <w:rsid w:val="00374B3A"/>
    <w:rsid w:val="00375CC1"/>
    <w:rsid w:val="00375CED"/>
    <w:rsid w:val="00376336"/>
    <w:rsid w:val="0037747E"/>
    <w:rsid w:val="00377BB9"/>
    <w:rsid w:val="00380C65"/>
    <w:rsid w:val="00381A9D"/>
    <w:rsid w:val="0038207A"/>
    <w:rsid w:val="00382152"/>
    <w:rsid w:val="003826AC"/>
    <w:rsid w:val="00382B17"/>
    <w:rsid w:val="00382E79"/>
    <w:rsid w:val="00382ED0"/>
    <w:rsid w:val="00382F79"/>
    <w:rsid w:val="0038331E"/>
    <w:rsid w:val="00383674"/>
    <w:rsid w:val="003850B3"/>
    <w:rsid w:val="00385114"/>
    <w:rsid w:val="003859AF"/>
    <w:rsid w:val="003862F5"/>
    <w:rsid w:val="003863FA"/>
    <w:rsid w:val="003878ED"/>
    <w:rsid w:val="0039147B"/>
    <w:rsid w:val="003914F2"/>
    <w:rsid w:val="00391548"/>
    <w:rsid w:val="00392DBF"/>
    <w:rsid w:val="00393C38"/>
    <w:rsid w:val="00393D9F"/>
    <w:rsid w:val="00394FBC"/>
    <w:rsid w:val="00395795"/>
    <w:rsid w:val="00395B62"/>
    <w:rsid w:val="00395BBD"/>
    <w:rsid w:val="00395E37"/>
    <w:rsid w:val="00396B96"/>
    <w:rsid w:val="00397145"/>
    <w:rsid w:val="0039751C"/>
    <w:rsid w:val="00397B23"/>
    <w:rsid w:val="003A0588"/>
    <w:rsid w:val="003A09E2"/>
    <w:rsid w:val="003A0AA2"/>
    <w:rsid w:val="003A281A"/>
    <w:rsid w:val="003A2B82"/>
    <w:rsid w:val="003A3DB8"/>
    <w:rsid w:val="003A3E58"/>
    <w:rsid w:val="003A485E"/>
    <w:rsid w:val="003A4D57"/>
    <w:rsid w:val="003A6114"/>
    <w:rsid w:val="003A6135"/>
    <w:rsid w:val="003A658E"/>
    <w:rsid w:val="003A6736"/>
    <w:rsid w:val="003A6DFF"/>
    <w:rsid w:val="003A6E0B"/>
    <w:rsid w:val="003B1481"/>
    <w:rsid w:val="003B174C"/>
    <w:rsid w:val="003B23E5"/>
    <w:rsid w:val="003B3C8B"/>
    <w:rsid w:val="003B4A9D"/>
    <w:rsid w:val="003B4ED6"/>
    <w:rsid w:val="003B5021"/>
    <w:rsid w:val="003B52EF"/>
    <w:rsid w:val="003B5484"/>
    <w:rsid w:val="003B6D70"/>
    <w:rsid w:val="003B7152"/>
    <w:rsid w:val="003C0241"/>
    <w:rsid w:val="003C0B8A"/>
    <w:rsid w:val="003C15B2"/>
    <w:rsid w:val="003C16B9"/>
    <w:rsid w:val="003C1A1E"/>
    <w:rsid w:val="003C2EDB"/>
    <w:rsid w:val="003C38C0"/>
    <w:rsid w:val="003C3FC1"/>
    <w:rsid w:val="003C526A"/>
    <w:rsid w:val="003C5291"/>
    <w:rsid w:val="003C55F1"/>
    <w:rsid w:val="003C5718"/>
    <w:rsid w:val="003C6A38"/>
    <w:rsid w:val="003D15CF"/>
    <w:rsid w:val="003D1D77"/>
    <w:rsid w:val="003D2C47"/>
    <w:rsid w:val="003D31DA"/>
    <w:rsid w:val="003D3C10"/>
    <w:rsid w:val="003D5445"/>
    <w:rsid w:val="003D574A"/>
    <w:rsid w:val="003D5791"/>
    <w:rsid w:val="003D61B2"/>
    <w:rsid w:val="003D6F40"/>
    <w:rsid w:val="003D77CD"/>
    <w:rsid w:val="003D784D"/>
    <w:rsid w:val="003D788C"/>
    <w:rsid w:val="003E16BC"/>
    <w:rsid w:val="003E461B"/>
    <w:rsid w:val="003E4B5F"/>
    <w:rsid w:val="003E5672"/>
    <w:rsid w:val="003E59EE"/>
    <w:rsid w:val="003E6FCB"/>
    <w:rsid w:val="003E76B3"/>
    <w:rsid w:val="003F0293"/>
    <w:rsid w:val="003F2CC5"/>
    <w:rsid w:val="003F4405"/>
    <w:rsid w:val="003F4713"/>
    <w:rsid w:val="003F60AE"/>
    <w:rsid w:val="004034E1"/>
    <w:rsid w:val="00403C55"/>
    <w:rsid w:val="00404860"/>
    <w:rsid w:val="00404AB8"/>
    <w:rsid w:val="0040530B"/>
    <w:rsid w:val="00405CBA"/>
    <w:rsid w:val="00405D34"/>
    <w:rsid w:val="00406ACA"/>
    <w:rsid w:val="00406E41"/>
    <w:rsid w:val="00407003"/>
    <w:rsid w:val="00411832"/>
    <w:rsid w:val="00412015"/>
    <w:rsid w:val="004122DF"/>
    <w:rsid w:val="004124F2"/>
    <w:rsid w:val="00413229"/>
    <w:rsid w:val="004136FA"/>
    <w:rsid w:val="00413E03"/>
    <w:rsid w:val="004202A1"/>
    <w:rsid w:val="0042097A"/>
    <w:rsid w:val="00420F91"/>
    <w:rsid w:val="00422AF1"/>
    <w:rsid w:val="004245B0"/>
    <w:rsid w:val="004252BC"/>
    <w:rsid w:val="00426A92"/>
    <w:rsid w:val="00426C3E"/>
    <w:rsid w:val="004272E7"/>
    <w:rsid w:val="00427526"/>
    <w:rsid w:val="004277BE"/>
    <w:rsid w:val="0043151C"/>
    <w:rsid w:val="004331A4"/>
    <w:rsid w:val="00434605"/>
    <w:rsid w:val="00434768"/>
    <w:rsid w:val="004352B1"/>
    <w:rsid w:val="00435376"/>
    <w:rsid w:val="0043578C"/>
    <w:rsid w:val="00435D0F"/>
    <w:rsid w:val="00436E2C"/>
    <w:rsid w:val="00437D33"/>
    <w:rsid w:val="004435B3"/>
    <w:rsid w:val="00444048"/>
    <w:rsid w:val="00444491"/>
    <w:rsid w:val="0044475C"/>
    <w:rsid w:val="004450AF"/>
    <w:rsid w:val="00445C24"/>
    <w:rsid w:val="00447926"/>
    <w:rsid w:val="00447C4A"/>
    <w:rsid w:val="00450946"/>
    <w:rsid w:val="00451929"/>
    <w:rsid w:val="00451D3C"/>
    <w:rsid w:val="00451FF2"/>
    <w:rsid w:val="00452617"/>
    <w:rsid w:val="00453826"/>
    <w:rsid w:val="0045384F"/>
    <w:rsid w:val="0045425E"/>
    <w:rsid w:val="00455C8E"/>
    <w:rsid w:val="00456F30"/>
    <w:rsid w:val="00457B7D"/>
    <w:rsid w:val="00457FE7"/>
    <w:rsid w:val="004606F2"/>
    <w:rsid w:val="00461EF5"/>
    <w:rsid w:val="00462711"/>
    <w:rsid w:val="00464E2E"/>
    <w:rsid w:val="00464FA8"/>
    <w:rsid w:val="0046692D"/>
    <w:rsid w:val="00466AB9"/>
    <w:rsid w:val="004673D3"/>
    <w:rsid w:val="00467F38"/>
    <w:rsid w:val="00471E6F"/>
    <w:rsid w:val="004726E5"/>
    <w:rsid w:val="00472AB6"/>
    <w:rsid w:val="00473BED"/>
    <w:rsid w:val="00473F7F"/>
    <w:rsid w:val="00474523"/>
    <w:rsid w:val="00475092"/>
    <w:rsid w:val="0047573B"/>
    <w:rsid w:val="00475F60"/>
    <w:rsid w:val="00476EDA"/>
    <w:rsid w:val="004773CA"/>
    <w:rsid w:val="00477809"/>
    <w:rsid w:val="004779DD"/>
    <w:rsid w:val="004802CA"/>
    <w:rsid w:val="004817FD"/>
    <w:rsid w:val="00482775"/>
    <w:rsid w:val="004833EA"/>
    <w:rsid w:val="004833EC"/>
    <w:rsid w:val="00483B62"/>
    <w:rsid w:val="00484BA6"/>
    <w:rsid w:val="00484C68"/>
    <w:rsid w:val="00484F47"/>
    <w:rsid w:val="00485752"/>
    <w:rsid w:val="00487198"/>
    <w:rsid w:val="00487406"/>
    <w:rsid w:val="00487421"/>
    <w:rsid w:val="00487A4E"/>
    <w:rsid w:val="00487A89"/>
    <w:rsid w:val="00487CA3"/>
    <w:rsid w:val="0049076B"/>
    <w:rsid w:val="004911B5"/>
    <w:rsid w:val="004935FA"/>
    <w:rsid w:val="00493CD8"/>
    <w:rsid w:val="00495A54"/>
    <w:rsid w:val="00496BC1"/>
    <w:rsid w:val="004A0FD8"/>
    <w:rsid w:val="004A1437"/>
    <w:rsid w:val="004A1C25"/>
    <w:rsid w:val="004A26EB"/>
    <w:rsid w:val="004A2CC8"/>
    <w:rsid w:val="004A2D34"/>
    <w:rsid w:val="004A3C20"/>
    <w:rsid w:val="004A433A"/>
    <w:rsid w:val="004A5972"/>
    <w:rsid w:val="004A5C96"/>
    <w:rsid w:val="004A750D"/>
    <w:rsid w:val="004A7638"/>
    <w:rsid w:val="004A7649"/>
    <w:rsid w:val="004A7A45"/>
    <w:rsid w:val="004A7B83"/>
    <w:rsid w:val="004A7BAE"/>
    <w:rsid w:val="004B07F3"/>
    <w:rsid w:val="004B19EE"/>
    <w:rsid w:val="004B1E12"/>
    <w:rsid w:val="004B248A"/>
    <w:rsid w:val="004B2B08"/>
    <w:rsid w:val="004B384D"/>
    <w:rsid w:val="004B4F5B"/>
    <w:rsid w:val="004B5890"/>
    <w:rsid w:val="004B7428"/>
    <w:rsid w:val="004C06FF"/>
    <w:rsid w:val="004C0C5C"/>
    <w:rsid w:val="004C173B"/>
    <w:rsid w:val="004C2EEF"/>
    <w:rsid w:val="004C3EE7"/>
    <w:rsid w:val="004C56CD"/>
    <w:rsid w:val="004C6301"/>
    <w:rsid w:val="004C67CF"/>
    <w:rsid w:val="004C6BFB"/>
    <w:rsid w:val="004C6C1E"/>
    <w:rsid w:val="004C731D"/>
    <w:rsid w:val="004C73A2"/>
    <w:rsid w:val="004D0771"/>
    <w:rsid w:val="004D0894"/>
    <w:rsid w:val="004D14D4"/>
    <w:rsid w:val="004D21AC"/>
    <w:rsid w:val="004D40DB"/>
    <w:rsid w:val="004D54DE"/>
    <w:rsid w:val="004D65F1"/>
    <w:rsid w:val="004D7063"/>
    <w:rsid w:val="004E0293"/>
    <w:rsid w:val="004E13DC"/>
    <w:rsid w:val="004E157D"/>
    <w:rsid w:val="004E17CE"/>
    <w:rsid w:val="004E2B63"/>
    <w:rsid w:val="004E43FE"/>
    <w:rsid w:val="004E6AB2"/>
    <w:rsid w:val="004E7028"/>
    <w:rsid w:val="004E7042"/>
    <w:rsid w:val="004E7FAC"/>
    <w:rsid w:val="004F02A6"/>
    <w:rsid w:val="004F0A53"/>
    <w:rsid w:val="004F115B"/>
    <w:rsid w:val="004F11DD"/>
    <w:rsid w:val="004F19EC"/>
    <w:rsid w:val="004F1F64"/>
    <w:rsid w:val="004F23A0"/>
    <w:rsid w:val="004F3026"/>
    <w:rsid w:val="004F350E"/>
    <w:rsid w:val="004F5CCB"/>
    <w:rsid w:val="004F680F"/>
    <w:rsid w:val="004F7EBE"/>
    <w:rsid w:val="00501611"/>
    <w:rsid w:val="0050161D"/>
    <w:rsid w:val="00502866"/>
    <w:rsid w:val="0050414A"/>
    <w:rsid w:val="00504288"/>
    <w:rsid w:val="0050536F"/>
    <w:rsid w:val="00505471"/>
    <w:rsid w:val="00506089"/>
    <w:rsid w:val="005062E9"/>
    <w:rsid w:val="005076D6"/>
    <w:rsid w:val="00510457"/>
    <w:rsid w:val="00511972"/>
    <w:rsid w:val="00511B60"/>
    <w:rsid w:val="005123BA"/>
    <w:rsid w:val="00512727"/>
    <w:rsid w:val="00512CFC"/>
    <w:rsid w:val="00513700"/>
    <w:rsid w:val="005156C1"/>
    <w:rsid w:val="00515C34"/>
    <w:rsid w:val="005162FC"/>
    <w:rsid w:val="00516628"/>
    <w:rsid w:val="0051684B"/>
    <w:rsid w:val="00516D9E"/>
    <w:rsid w:val="00520E78"/>
    <w:rsid w:val="005217AA"/>
    <w:rsid w:val="00521958"/>
    <w:rsid w:val="00522436"/>
    <w:rsid w:val="005237DB"/>
    <w:rsid w:val="0052386B"/>
    <w:rsid w:val="00523DB0"/>
    <w:rsid w:val="00523EAB"/>
    <w:rsid w:val="00524EFE"/>
    <w:rsid w:val="00524EFF"/>
    <w:rsid w:val="005251C3"/>
    <w:rsid w:val="00525613"/>
    <w:rsid w:val="00526323"/>
    <w:rsid w:val="00526632"/>
    <w:rsid w:val="00527699"/>
    <w:rsid w:val="00530DEF"/>
    <w:rsid w:val="005320A0"/>
    <w:rsid w:val="00532C65"/>
    <w:rsid w:val="00532D5C"/>
    <w:rsid w:val="005339C6"/>
    <w:rsid w:val="00533BF8"/>
    <w:rsid w:val="00535E7D"/>
    <w:rsid w:val="005371EE"/>
    <w:rsid w:val="005379AA"/>
    <w:rsid w:val="00537A5A"/>
    <w:rsid w:val="00540F88"/>
    <w:rsid w:val="00541B30"/>
    <w:rsid w:val="005430F5"/>
    <w:rsid w:val="00544CC7"/>
    <w:rsid w:val="00545627"/>
    <w:rsid w:val="0054776E"/>
    <w:rsid w:val="005477BC"/>
    <w:rsid w:val="00547E59"/>
    <w:rsid w:val="005505FB"/>
    <w:rsid w:val="00550834"/>
    <w:rsid w:val="00551861"/>
    <w:rsid w:val="00553B9D"/>
    <w:rsid w:val="00554045"/>
    <w:rsid w:val="00554CCB"/>
    <w:rsid w:val="00555591"/>
    <w:rsid w:val="005559E6"/>
    <w:rsid w:val="0055626A"/>
    <w:rsid w:val="005566F2"/>
    <w:rsid w:val="00557401"/>
    <w:rsid w:val="00561201"/>
    <w:rsid w:val="0056120D"/>
    <w:rsid w:val="0056124A"/>
    <w:rsid w:val="00561A86"/>
    <w:rsid w:val="00562D11"/>
    <w:rsid w:val="00563495"/>
    <w:rsid w:val="00564E82"/>
    <w:rsid w:val="0057018B"/>
    <w:rsid w:val="00570CB0"/>
    <w:rsid w:val="00571139"/>
    <w:rsid w:val="0057171D"/>
    <w:rsid w:val="005718A5"/>
    <w:rsid w:val="005727FA"/>
    <w:rsid w:val="00573CF6"/>
    <w:rsid w:val="005749C2"/>
    <w:rsid w:val="005804E3"/>
    <w:rsid w:val="00580C4D"/>
    <w:rsid w:val="00582268"/>
    <w:rsid w:val="00583962"/>
    <w:rsid w:val="0058520D"/>
    <w:rsid w:val="00585CD4"/>
    <w:rsid w:val="00587167"/>
    <w:rsid w:val="005873EB"/>
    <w:rsid w:val="00587AB6"/>
    <w:rsid w:val="00590102"/>
    <w:rsid w:val="005909C7"/>
    <w:rsid w:val="005913EB"/>
    <w:rsid w:val="0059202B"/>
    <w:rsid w:val="005934A4"/>
    <w:rsid w:val="005939E8"/>
    <w:rsid w:val="00593A39"/>
    <w:rsid w:val="00594E02"/>
    <w:rsid w:val="00595ADB"/>
    <w:rsid w:val="00597901"/>
    <w:rsid w:val="00597F95"/>
    <w:rsid w:val="005A06BF"/>
    <w:rsid w:val="005A0F00"/>
    <w:rsid w:val="005A0FB1"/>
    <w:rsid w:val="005A1F08"/>
    <w:rsid w:val="005A23A4"/>
    <w:rsid w:val="005A26B0"/>
    <w:rsid w:val="005A2957"/>
    <w:rsid w:val="005A31A8"/>
    <w:rsid w:val="005A326C"/>
    <w:rsid w:val="005A4864"/>
    <w:rsid w:val="005A553A"/>
    <w:rsid w:val="005A601B"/>
    <w:rsid w:val="005A6192"/>
    <w:rsid w:val="005A6C40"/>
    <w:rsid w:val="005A76DB"/>
    <w:rsid w:val="005A7939"/>
    <w:rsid w:val="005A7B87"/>
    <w:rsid w:val="005B2866"/>
    <w:rsid w:val="005B28E3"/>
    <w:rsid w:val="005B3DD4"/>
    <w:rsid w:val="005B429B"/>
    <w:rsid w:val="005B5AC7"/>
    <w:rsid w:val="005B6968"/>
    <w:rsid w:val="005B6F4A"/>
    <w:rsid w:val="005B746D"/>
    <w:rsid w:val="005B78A8"/>
    <w:rsid w:val="005C11B3"/>
    <w:rsid w:val="005C1C3B"/>
    <w:rsid w:val="005C3D6C"/>
    <w:rsid w:val="005C46B1"/>
    <w:rsid w:val="005C71CC"/>
    <w:rsid w:val="005D018B"/>
    <w:rsid w:val="005D1197"/>
    <w:rsid w:val="005D24DA"/>
    <w:rsid w:val="005D2503"/>
    <w:rsid w:val="005D257D"/>
    <w:rsid w:val="005D2963"/>
    <w:rsid w:val="005D3915"/>
    <w:rsid w:val="005D3E63"/>
    <w:rsid w:val="005D58CC"/>
    <w:rsid w:val="005D58FE"/>
    <w:rsid w:val="005D66D1"/>
    <w:rsid w:val="005E0723"/>
    <w:rsid w:val="005E1BCE"/>
    <w:rsid w:val="005E2CEC"/>
    <w:rsid w:val="005E3570"/>
    <w:rsid w:val="005E3AF3"/>
    <w:rsid w:val="005E5E19"/>
    <w:rsid w:val="005E64B5"/>
    <w:rsid w:val="005E65B9"/>
    <w:rsid w:val="005E71EA"/>
    <w:rsid w:val="005E72FF"/>
    <w:rsid w:val="005E7CF3"/>
    <w:rsid w:val="005F0796"/>
    <w:rsid w:val="005F19B6"/>
    <w:rsid w:val="005F215E"/>
    <w:rsid w:val="005F245C"/>
    <w:rsid w:val="005F3BB4"/>
    <w:rsid w:val="005F406C"/>
    <w:rsid w:val="005F5026"/>
    <w:rsid w:val="005F7082"/>
    <w:rsid w:val="005F79F3"/>
    <w:rsid w:val="006007F6"/>
    <w:rsid w:val="00601937"/>
    <w:rsid w:val="00603DE9"/>
    <w:rsid w:val="00604FCD"/>
    <w:rsid w:val="00605049"/>
    <w:rsid w:val="0060563F"/>
    <w:rsid w:val="00605E94"/>
    <w:rsid w:val="00607578"/>
    <w:rsid w:val="00610175"/>
    <w:rsid w:val="00610719"/>
    <w:rsid w:val="00612EF4"/>
    <w:rsid w:val="00613E3D"/>
    <w:rsid w:val="006145EF"/>
    <w:rsid w:val="00616364"/>
    <w:rsid w:val="00616ABF"/>
    <w:rsid w:val="00617F55"/>
    <w:rsid w:val="0062055F"/>
    <w:rsid w:val="00620B7D"/>
    <w:rsid w:val="006212C2"/>
    <w:rsid w:val="00621987"/>
    <w:rsid w:val="00621B6C"/>
    <w:rsid w:val="00622766"/>
    <w:rsid w:val="006256A9"/>
    <w:rsid w:val="00625C44"/>
    <w:rsid w:val="00626FB9"/>
    <w:rsid w:val="006270AA"/>
    <w:rsid w:val="00627274"/>
    <w:rsid w:val="0063153E"/>
    <w:rsid w:val="00632410"/>
    <w:rsid w:val="0063276D"/>
    <w:rsid w:val="00632D82"/>
    <w:rsid w:val="00632E7E"/>
    <w:rsid w:val="00633DD4"/>
    <w:rsid w:val="006353C2"/>
    <w:rsid w:val="0063610E"/>
    <w:rsid w:val="00636980"/>
    <w:rsid w:val="00636AF7"/>
    <w:rsid w:val="00637212"/>
    <w:rsid w:val="006415CD"/>
    <w:rsid w:val="0064278A"/>
    <w:rsid w:val="00642BB9"/>
    <w:rsid w:val="006432AB"/>
    <w:rsid w:val="00643A5B"/>
    <w:rsid w:val="006440C7"/>
    <w:rsid w:val="0064432E"/>
    <w:rsid w:val="0064457F"/>
    <w:rsid w:val="00644916"/>
    <w:rsid w:val="00645405"/>
    <w:rsid w:val="006468FE"/>
    <w:rsid w:val="00647281"/>
    <w:rsid w:val="00650393"/>
    <w:rsid w:val="00652FB4"/>
    <w:rsid w:val="00653638"/>
    <w:rsid w:val="00656BA2"/>
    <w:rsid w:val="006578C3"/>
    <w:rsid w:val="0066084D"/>
    <w:rsid w:val="00660937"/>
    <w:rsid w:val="00661847"/>
    <w:rsid w:val="0066236D"/>
    <w:rsid w:val="00662E67"/>
    <w:rsid w:val="00663186"/>
    <w:rsid w:val="00663B88"/>
    <w:rsid w:val="006642C0"/>
    <w:rsid w:val="00665271"/>
    <w:rsid w:val="006669EF"/>
    <w:rsid w:val="00667227"/>
    <w:rsid w:val="00667378"/>
    <w:rsid w:val="006701C0"/>
    <w:rsid w:val="00673ED1"/>
    <w:rsid w:val="0067521C"/>
    <w:rsid w:val="00676028"/>
    <w:rsid w:val="006763CC"/>
    <w:rsid w:val="006777C1"/>
    <w:rsid w:val="00677B29"/>
    <w:rsid w:val="00680BED"/>
    <w:rsid w:val="00681286"/>
    <w:rsid w:val="006819C1"/>
    <w:rsid w:val="00683263"/>
    <w:rsid w:val="00684F05"/>
    <w:rsid w:val="0068501A"/>
    <w:rsid w:val="00685426"/>
    <w:rsid w:val="0068556B"/>
    <w:rsid w:val="0068593F"/>
    <w:rsid w:val="006904F4"/>
    <w:rsid w:val="006906EA"/>
    <w:rsid w:val="0069086A"/>
    <w:rsid w:val="00690DC3"/>
    <w:rsid w:val="00690FE3"/>
    <w:rsid w:val="00691251"/>
    <w:rsid w:val="0069149B"/>
    <w:rsid w:val="006915E9"/>
    <w:rsid w:val="006924B8"/>
    <w:rsid w:val="00693638"/>
    <w:rsid w:val="00694C3A"/>
    <w:rsid w:val="00695480"/>
    <w:rsid w:val="00695952"/>
    <w:rsid w:val="00695A5C"/>
    <w:rsid w:val="00695E19"/>
    <w:rsid w:val="006965F0"/>
    <w:rsid w:val="00696E0D"/>
    <w:rsid w:val="00697F8A"/>
    <w:rsid w:val="006A0408"/>
    <w:rsid w:val="006A1746"/>
    <w:rsid w:val="006A1FAB"/>
    <w:rsid w:val="006A2DB1"/>
    <w:rsid w:val="006A3F90"/>
    <w:rsid w:val="006A4648"/>
    <w:rsid w:val="006A48AB"/>
    <w:rsid w:val="006A510E"/>
    <w:rsid w:val="006A6834"/>
    <w:rsid w:val="006B0BAE"/>
    <w:rsid w:val="006B11EA"/>
    <w:rsid w:val="006B25D0"/>
    <w:rsid w:val="006B2B15"/>
    <w:rsid w:val="006B2B1F"/>
    <w:rsid w:val="006B2FDB"/>
    <w:rsid w:val="006B40F3"/>
    <w:rsid w:val="006B4D1C"/>
    <w:rsid w:val="006B4E5D"/>
    <w:rsid w:val="006B4EE7"/>
    <w:rsid w:val="006B583E"/>
    <w:rsid w:val="006C0E14"/>
    <w:rsid w:val="006C174F"/>
    <w:rsid w:val="006C19A8"/>
    <w:rsid w:val="006C1A32"/>
    <w:rsid w:val="006C24FC"/>
    <w:rsid w:val="006C3A66"/>
    <w:rsid w:val="006C45EA"/>
    <w:rsid w:val="006C50E4"/>
    <w:rsid w:val="006C57A9"/>
    <w:rsid w:val="006C5982"/>
    <w:rsid w:val="006C5D46"/>
    <w:rsid w:val="006C696B"/>
    <w:rsid w:val="006C6990"/>
    <w:rsid w:val="006C7203"/>
    <w:rsid w:val="006C76D0"/>
    <w:rsid w:val="006C7823"/>
    <w:rsid w:val="006C78BA"/>
    <w:rsid w:val="006D28BB"/>
    <w:rsid w:val="006D36FF"/>
    <w:rsid w:val="006D43FC"/>
    <w:rsid w:val="006D4F9E"/>
    <w:rsid w:val="006D6DBA"/>
    <w:rsid w:val="006D72D6"/>
    <w:rsid w:val="006E1FE7"/>
    <w:rsid w:val="006E2F0D"/>
    <w:rsid w:val="006E5A82"/>
    <w:rsid w:val="006E7464"/>
    <w:rsid w:val="006E7956"/>
    <w:rsid w:val="006E7C11"/>
    <w:rsid w:val="006F2CE3"/>
    <w:rsid w:val="006F4456"/>
    <w:rsid w:val="006F4D1A"/>
    <w:rsid w:val="006F69D7"/>
    <w:rsid w:val="006F6BB2"/>
    <w:rsid w:val="007000CD"/>
    <w:rsid w:val="00700287"/>
    <w:rsid w:val="007007D2"/>
    <w:rsid w:val="007008DB"/>
    <w:rsid w:val="007011B0"/>
    <w:rsid w:val="007016C6"/>
    <w:rsid w:val="0070328A"/>
    <w:rsid w:val="007037C1"/>
    <w:rsid w:val="00704788"/>
    <w:rsid w:val="00704C4D"/>
    <w:rsid w:val="00705337"/>
    <w:rsid w:val="00705F4F"/>
    <w:rsid w:val="007064B5"/>
    <w:rsid w:val="007076D8"/>
    <w:rsid w:val="00707F2A"/>
    <w:rsid w:val="00707F2B"/>
    <w:rsid w:val="00710263"/>
    <w:rsid w:val="007114FE"/>
    <w:rsid w:val="0071236E"/>
    <w:rsid w:val="0071319F"/>
    <w:rsid w:val="007155B1"/>
    <w:rsid w:val="007157B3"/>
    <w:rsid w:val="007169E3"/>
    <w:rsid w:val="0072043F"/>
    <w:rsid w:val="00720C05"/>
    <w:rsid w:val="007225C1"/>
    <w:rsid w:val="00722EF5"/>
    <w:rsid w:val="0072311B"/>
    <w:rsid w:val="00724823"/>
    <w:rsid w:val="00724CC2"/>
    <w:rsid w:val="00725982"/>
    <w:rsid w:val="00726E99"/>
    <w:rsid w:val="00727939"/>
    <w:rsid w:val="0073060C"/>
    <w:rsid w:val="0073062D"/>
    <w:rsid w:val="00730A6F"/>
    <w:rsid w:val="0073240D"/>
    <w:rsid w:val="0073425F"/>
    <w:rsid w:val="00735094"/>
    <w:rsid w:val="00735ED5"/>
    <w:rsid w:val="00736492"/>
    <w:rsid w:val="0073660B"/>
    <w:rsid w:val="00736796"/>
    <w:rsid w:val="00736E69"/>
    <w:rsid w:val="00736EB3"/>
    <w:rsid w:val="00736FD6"/>
    <w:rsid w:val="00737124"/>
    <w:rsid w:val="00737334"/>
    <w:rsid w:val="00741290"/>
    <w:rsid w:val="007416A9"/>
    <w:rsid w:val="00742A73"/>
    <w:rsid w:val="00743F1B"/>
    <w:rsid w:val="00744178"/>
    <w:rsid w:val="0074463E"/>
    <w:rsid w:val="00744E4B"/>
    <w:rsid w:val="00745244"/>
    <w:rsid w:val="00745DD1"/>
    <w:rsid w:val="00746180"/>
    <w:rsid w:val="007472AD"/>
    <w:rsid w:val="00747585"/>
    <w:rsid w:val="0075074D"/>
    <w:rsid w:val="00750F99"/>
    <w:rsid w:val="00751972"/>
    <w:rsid w:val="007525BE"/>
    <w:rsid w:val="00752A30"/>
    <w:rsid w:val="007557C4"/>
    <w:rsid w:val="00756280"/>
    <w:rsid w:val="0075638A"/>
    <w:rsid w:val="007601F6"/>
    <w:rsid w:val="00760F11"/>
    <w:rsid w:val="0076215A"/>
    <w:rsid w:val="007627E1"/>
    <w:rsid w:val="00762B5A"/>
    <w:rsid w:val="00762FB9"/>
    <w:rsid w:val="00765C83"/>
    <w:rsid w:val="00765F4D"/>
    <w:rsid w:val="00767845"/>
    <w:rsid w:val="0076794F"/>
    <w:rsid w:val="00767C8E"/>
    <w:rsid w:val="00770183"/>
    <w:rsid w:val="00770188"/>
    <w:rsid w:val="00770B98"/>
    <w:rsid w:val="00773161"/>
    <w:rsid w:val="00773CD6"/>
    <w:rsid w:val="00774263"/>
    <w:rsid w:val="007765F2"/>
    <w:rsid w:val="007777C9"/>
    <w:rsid w:val="007779C7"/>
    <w:rsid w:val="007811A3"/>
    <w:rsid w:val="0078138D"/>
    <w:rsid w:val="00781863"/>
    <w:rsid w:val="00782860"/>
    <w:rsid w:val="00783098"/>
    <w:rsid w:val="00783787"/>
    <w:rsid w:val="00783843"/>
    <w:rsid w:val="00787542"/>
    <w:rsid w:val="007879C1"/>
    <w:rsid w:val="00787ED3"/>
    <w:rsid w:val="00787EF3"/>
    <w:rsid w:val="007915DB"/>
    <w:rsid w:val="00793033"/>
    <w:rsid w:val="007937E0"/>
    <w:rsid w:val="00795AC9"/>
    <w:rsid w:val="007960D0"/>
    <w:rsid w:val="0079709C"/>
    <w:rsid w:val="00797271"/>
    <w:rsid w:val="007973E7"/>
    <w:rsid w:val="007A1384"/>
    <w:rsid w:val="007A155E"/>
    <w:rsid w:val="007A4986"/>
    <w:rsid w:val="007A570B"/>
    <w:rsid w:val="007A5AA4"/>
    <w:rsid w:val="007A5ABA"/>
    <w:rsid w:val="007A5B8F"/>
    <w:rsid w:val="007A60CF"/>
    <w:rsid w:val="007A780D"/>
    <w:rsid w:val="007B0946"/>
    <w:rsid w:val="007B1B12"/>
    <w:rsid w:val="007B1CDA"/>
    <w:rsid w:val="007B2BDC"/>
    <w:rsid w:val="007B3115"/>
    <w:rsid w:val="007B4C52"/>
    <w:rsid w:val="007B4CD7"/>
    <w:rsid w:val="007B5694"/>
    <w:rsid w:val="007B5ABD"/>
    <w:rsid w:val="007C0564"/>
    <w:rsid w:val="007C369C"/>
    <w:rsid w:val="007C3FA3"/>
    <w:rsid w:val="007C4244"/>
    <w:rsid w:val="007C4E2E"/>
    <w:rsid w:val="007C500B"/>
    <w:rsid w:val="007C605A"/>
    <w:rsid w:val="007C6498"/>
    <w:rsid w:val="007C6C13"/>
    <w:rsid w:val="007C7E74"/>
    <w:rsid w:val="007D0E69"/>
    <w:rsid w:val="007D1373"/>
    <w:rsid w:val="007D1C1F"/>
    <w:rsid w:val="007D2892"/>
    <w:rsid w:val="007D3733"/>
    <w:rsid w:val="007D5947"/>
    <w:rsid w:val="007D5D76"/>
    <w:rsid w:val="007D699A"/>
    <w:rsid w:val="007D6C70"/>
    <w:rsid w:val="007E0989"/>
    <w:rsid w:val="007E09DC"/>
    <w:rsid w:val="007E0C7D"/>
    <w:rsid w:val="007E0FBE"/>
    <w:rsid w:val="007E2CC0"/>
    <w:rsid w:val="007E323E"/>
    <w:rsid w:val="007E32BB"/>
    <w:rsid w:val="007E3E79"/>
    <w:rsid w:val="007E40C0"/>
    <w:rsid w:val="007E68CA"/>
    <w:rsid w:val="007E6DC5"/>
    <w:rsid w:val="007E6F42"/>
    <w:rsid w:val="007E712C"/>
    <w:rsid w:val="007E7FCF"/>
    <w:rsid w:val="007F0314"/>
    <w:rsid w:val="007F164B"/>
    <w:rsid w:val="007F30C8"/>
    <w:rsid w:val="007F3954"/>
    <w:rsid w:val="007F56BF"/>
    <w:rsid w:val="007F5DB0"/>
    <w:rsid w:val="007F5E89"/>
    <w:rsid w:val="007F6878"/>
    <w:rsid w:val="007F6E32"/>
    <w:rsid w:val="007F7316"/>
    <w:rsid w:val="007F76CA"/>
    <w:rsid w:val="007F7B1B"/>
    <w:rsid w:val="007F7FD7"/>
    <w:rsid w:val="00800082"/>
    <w:rsid w:val="00800B7C"/>
    <w:rsid w:val="00801536"/>
    <w:rsid w:val="00802B09"/>
    <w:rsid w:val="008032F8"/>
    <w:rsid w:val="0080417C"/>
    <w:rsid w:val="0080461F"/>
    <w:rsid w:val="008048C7"/>
    <w:rsid w:val="00806017"/>
    <w:rsid w:val="00806715"/>
    <w:rsid w:val="00806F2B"/>
    <w:rsid w:val="00807A6A"/>
    <w:rsid w:val="00811881"/>
    <w:rsid w:val="008123D8"/>
    <w:rsid w:val="00813B4C"/>
    <w:rsid w:val="00813F04"/>
    <w:rsid w:val="00814376"/>
    <w:rsid w:val="00814BDD"/>
    <w:rsid w:val="008159AA"/>
    <w:rsid w:val="008160F8"/>
    <w:rsid w:val="008164BE"/>
    <w:rsid w:val="00816CB8"/>
    <w:rsid w:val="00817470"/>
    <w:rsid w:val="00817ADB"/>
    <w:rsid w:val="00820334"/>
    <w:rsid w:val="0082047F"/>
    <w:rsid w:val="0082099A"/>
    <w:rsid w:val="00820EBD"/>
    <w:rsid w:val="008223A0"/>
    <w:rsid w:val="00822A2B"/>
    <w:rsid w:val="00822FDF"/>
    <w:rsid w:val="00823EC4"/>
    <w:rsid w:val="00824845"/>
    <w:rsid w:val="0082555E"/>
    <w:rsid w:val="008257F4"/>
    <w:rsid w:val="00825E8D"/>
    <w:rsid w:val="00826396"/>
    <w:rsid w:val="00826E57"/>
    <w:rsid w:val="0082745B"/>
    <w:rsid w:val="0082750A"/>
    <w:rsid w:val="00830791"/>
    <w:rsid w:val="00832798"/>
    <w:rsid w:val="008351D1"/>
    <w:rsid w:val="008359EF"/>
    <w:rsid w:val="00837537"/>
    <w:rsid w:val="00837928"/>
    <w:rsid w:val="008401F9"/>
    <w:rsid w:val="0084065C"/>
    <w:rsid w:val="00840818"/>
    <w:rsid w:val="0084100D"/>
    <w:rsid w:val="0084390F"/>
    <w:rsid w:val="00844C02"/>
    <w:rsid w:val="008454FD"/>
    <w:rsid w:val="00845635"/>
    <w:rsid w:val="008456DD"/>
    <w:rsid w:val="0084592A"/>
    <w:rsid w:val="00846B35"/>
    <w:rsid w:val="00846DCA"/>
    <w:rsid w:val="00846E49"/>
    <w:rsid w:val="008472EC"/>
    <w:rsid w:val="008508B2"/>
    <w:rsid w:val="00850D05"/>
    <w:rsid w:val="008527B7"/>
    <w:rsid w:val="00856B8C"/>
    <w:rsid w:val="00857A40"/>
    <w:rsid w:val="00860E7D"/>
    <w:rsid w:val="00861FE8"/>
    <w:rsid w:val="00863AEA"/>
    <w:rsid w:val="0086503A"/>
    <w:rsid w:val="00865E13"/>
    <w:rsid w:val="0086602E"/>
    <w:rsid w:val="0086606C"/>
    <w:rsid w:val="0086624B"/>
    <w:rsid w:val="00867D98"/>
    <w:rsid w:val="00871655"/>
    <w:rsid w:val="00871A38"/>
    <w:rsid w:val="00871A7F"/>
    <w:rsid w:val="00872766"/>
    <w:rsid w:val="00872BC9"/>
    <w:rsid w:val="0087366D"/>
    <w:rsid w:val="00873A1F"/>
    <w:rsid w:val="00874B6E"/>
    <w:rsid w:val="00875728"/>
    <w:rsid w:val="00875D80"/>
    <w:rsid w:val="00876190"/>
    <w:rsid w:val="00876CA4"/>
    <w:rsid w:val="00877BE7"/>
    <w:rsid w:val="00880841"/>
    <w:rsid w:val="00880C0D"/>
    <w:rsid w:val="00881323"/>
    <w:rsid w:val="008824C1"/>
    <w:rsid w:val="00883EF3"/>
    <w:rsid w:val="00885C73"/>
    <w:rsid w:val="00886BD5"/>
    <w:rsid w:val="008878A0"/>
    <w:rsid w:val="00890A2B"/>
    <w:rsid w:val="00891348"/>
    <w:rsid w:val="0089151E"/>
    <w:rsid w:val="008919BF"/>
    <w:rsid w:val="00893C93"/>
    <w:rsid w:val="00894AB2"/>
    <w:rsid w:val="00894AED"/>
    <w:rsid w:val="00894C2E"/>
    <w:rsid w:val="00894D08"/>
    <w:rsid w:val="0089522C"/>
    <w:rsid w:val="008954F6"/>
    <w:rsid w:val="008962BA"/>
    <w:rsid w:val="0089663A"/>
    <w:rsid w:val="00896BED"/>
    <w:rsid w:val="008A04E6"/>
    <w:rsid w:val="008A0931"/>
    <w:rsid w:val="008A1996"/>
    <w:rsid w:val="008A2FAB"/>
    <w:rsid w:val="008A37B4"/>
    <w:rsid w:val="008A43FF"/>
    <w:rsid w:val="008A60EA"/>
    <w:rsid w:val="008A6401"/>
    <w:rsid w:val="008A7270"/>
    <w:rsid w:val="008A7A43"/>
    <w:rsid w:val="008B1575"/>
    <w:rsid w:val="008B2FC4"/>
    <w:rsid w:val="008B3064"/>
    <w:rsid w:val="008B310C"/>
    <w:rsid w:val="008B34F7"/>
    <w:rsid w:val="008B35B6"/>
    <w:rsid w:val="008B38E7"/>
    <w:rsid w:val="008B4870"/>
    <w:rsid w:val="008B4AF1"/>
    <w:rsid w:val="008B6F82"/>
    <w:rsid w:val="008B71BA"/>
    <w:rsid w:val="008B7A77"/>
    <w:rsid w:val="008C0E44"/>
    <w:rsid w:val="008C1075"/>
    <w:rsid w:val="008C1B0C"/>
    <w:rsid w:val="008C253D"/>
    <w:rsid w:val="008C28F3"/>
    <w:rsid w:val="008C3C3D"/>
    <w:rsid w:val="008C4487"/>
    <w:rsid w:val="008C4E17"/>
    <w:rsid w:val="008C533F"/>
    <w:rsid w:val="008C68F9"/>
    <w:rsid w:val="008C7667"/>
    <w:rsid w:val="008D10A2"/>
    <w:rsid w:val="008D1695"/>
    <w:rsid w:val="008D16F5"/>
    <w:rsid w:val="008D3020"/>
    <w:rsid w:val="008D3E1A"/>
    <w:rsid w:val="008D447C"/>
    <w:rsid w:val="008D54AA"/>
    <w:rsid w:val="008D6006"/>
    <w:rsid w:val="008D6200"/>
    <w:rsid w:val="008D7E29"/>
    <w:rsid w:val="008E0011"/>
    <w:rsid w:val="008E1252"/>
    <w:rsid w:val="008E129A"/>
    <w:rsid w:val="008E30D0"/>
    <w:rsid w:val="008E354B"/>
    <w:rsid w:val="008E3651"/>
    <w:rsid w:val="008E454F"/>
    <w:rsid w:val="008E46C3"/>
    <w:rsid w:val="008E62AC"/>
    <w:rsid w:val="008E73E9"/>
    <w:rsid w:val="008E7823"/>
    <w:rsid w:val="008F0B7C"/>
    <w:rsid w:val="008F0D9B"/>
    <w:rsid w:val="008F0DCA"/>
    <w:rsid w:val="008F1B3B"/>
    <w:rsid w:val="008F238E"/>
    <w:rsid w:val="008F387D"/>
    <w:rsid w:val="008F4694"/>
    <w:rsid w:val="008F54B1"/>
    <w:rsid w:val="008F63EB"/>
    <w:rsid w:val="008F6A6B"/>
    <w:rsid w:val="00900317"/>
    <w:rsid w:val="009008D0"/>
    <w:rsid w:val="009009BA"/>
    <w:rsid w:val="00900EA4"/>
    <w:rsid w:val="00900FAD"/>
    <w:rsid w:val="00901619"/>
    <w:rsid w:val="0090173A"/>
    <w:rsid w:val="00903587"/>
    <w:rsid w:val="009070E2"/>
    <w:rsid w:val="009072B2"/>
    <w:rsid w:val="00907805"/>
    <w:rsid w:val="00910ED4"/>
    <w:rsid w:val="009120C7"/>
    <w:rsid w:val="0091424B"/>
    <w:rsid w:val="00914791"/>
    <w:rsid w:val="00914A78"/>
    <w:rsid w:val="009173B8"/>
    <w:rsid w:val="00917808"/>
    <w:rsid w:val="00921300"/>
    <w:rsid w:val="0092152C"/>
    <w:rsid w:val="00921CF7"/>
    <w:rsid w:val="009247E4"/>
    <w:rsid w:val="00924E8C"/>
    <w:rsid w:val="00926303"/>
    <w:rsid w:val="00926C6D"/>
    <w:rsid w:val="00927099"/>
    <w:rsid w:val="00927276"/>
    <w:rsid w:val="00927A36"/>
    <w:rsid w:val="00930BEB"/>
    <w:rsid w:val="00930BF3"/>
    <w:rsid w:val="009318D0"/>
    <w:rsid w:val="00932291"/>
    <w:rsid w:val="00934705"/>
    <w:rsid w:val="00934AAC"/>
    <w:rsid w:val="00935054"/>
    <w:rsid w:val="00935783"/>
    <w:rsid w:val="009410C9"/>
    <w:rsid w:val="00943C5B"/>
    <w:rsid w:val="00943FA5"/>
    <w:rsid w:val="00945145"/>
    <w:rsid w:val="009453C1"/>
    <w:rsid w:val="009453D5"/>
    <w:rsid w:val="00950C1C"/>
    <w:rsid w:val="009536B0"/>
    <w:rsid w:val="0095685B"/>
    <w:rsid w:val="00957401"/>
    <w:rsid w:val="009579BE"/>
    <w:rsid w:val="00960CD7"/>
    <w:rsid w:val="009618D5"/>
    <w:rsid w:val="00961F34"/>
    <w:rsid w:val="009631CB"/>
    <w:rsid w:val="00964753"/>
    <w:rsid w:val="00964E7F"/>
    <w:rsid w:val="00965294"/>
    <w:rsid w:val="00966B91"/>
    <w:rsid w:val="0096752D"/>
    <w:rsid w:val="00972AEB"/>
    <w:rsid w:val="00974BBB"/>
    <w:rsid w:val="00974D0C"/>
    <w:rsid w:val="00974DB8"/>
    <w:rsid w:val="00974F88"/>
    <w:rsid w:val="00974FDC"/>
    <w:rsid w:val="0097503F"/>
    <w:rsid w:val="00975A68"/>
    <w:rsid w:val="00977B14"/>
    <w:rsid w:val="00977C33"/>
    <w:rsid w:val="00980E4B"/>
    <w:rsid w:val="00981AF3"/>
    <w:rsid w:val="0098237D"/>
    <w:rsid w:val="00982E81"/>
    <w:rsid w:val="00983894"/>
    <w:rsid w:val="0098407D"/>
    <w:rsid w:val="00984CC7"/>
    <w:rsid w:val="00987539"/>
    <w:rsid w:val="00990906"/>
    <w:rsid w:val="009915C8"/>
    <w:rsid w:val="00992F7C"/>
    <w:rsid w:val="00993334"/>
    <w:rsid w:val="00993382"/>
    <w:rsid w:val="009938D5"/>
    <w:rsid w:val="00993CE8"/>
    <w:rsid w:val="00993FEA"/>
    <w:rsid w:val="00995146"/>
    <w:rsid w:val="009958B6"/>
    <w:rsid w:val="0099705F"/>
    <w:rsid w:val="009A28C1"/>
    <w:rsid w:val="009A3BE0"/>
    <w:rsid w:val="009A4EE3"/>
    <w:rsid w:val="009A5015"/>
    <w:rsid w:val="009A60A7"/>
    <w:rsid w:val="009A6994"/>
    <w:rsid w:val="009A7244"/>
    <w:rsid w:val="009B0191"/>
    <w:rsid w:val="009B01FF"/>
    <w:rsid w:val="009B0C89"/>
    <w:rsid w:val="009B0D2E"/>
    <w:rsid w:val="009B1B3A"/>
    <w:rsid w:val="009B1E85"/>
    <w:rsid w:val="009B270C"/>
    <w:rsid w:val="009B31D4"/>
    <w:rsid w:val="009B396A"/>
    <w:rsid w:val="009B3EEE"/>
    <w:rsid w:val="009B4909"/>
    <w:rsid w:val="009B4B9A"/>
    <w:rsid w:val="009B4E84"/>
    <w:rsid w:val="009B4FF6"/>
    <w:rsid w:val="009B65C2"/>
    <w:rsid w:val="009B66A8"/>
    <w:rsid w:val="009B7C4B"/>
    <w:rsid w:val="009C0C2F"/>
    <w:rsid w:val="009C154B"/>
    <w:rsid w:val="009C1C22"/>
    <w:rsid w:val="009C21DF"/>
    <w:rsid w:val="009C280F"/>
    <w:rsid w:val="009C28A4"/>
    <w:rsid w:val="009C349E"/>
    <w:rsid w:val="009C3DEB"/>
    <w:rsid w:val="009C3F95"/>
    <w:rsid w:val="009C413A"/>
    <w:rsid w:val="009C6A28"/>
    <w:rsid w:val="009C70CA"/>
    <w:rsid w:val="009C73F5"/>
    <w:rsid w:val="009D0249"/>
    <w:rsid w:val="009D02D1"/>
    <w:rsid w:val="009D05A0"/>
    <w:rsid w:val="009D21E0"/>
    <w:rsid w:val="009D2470"/>
    <w:rsid w:val="009D2BEC"/>
    <w:rsid w:val="009D463E"/>
    <w:rsid w:val="009D5662"/>
    <w:rsid w:val="009D59D1"/>
    <w:rsid w:val="009D64CF"/>
    <w:rsid w:val="009D7667"/>
    <w:rsid w:val="009E0E3E"/>
    <w:rsid w:val="009E0E88"/>
    <w:rsid w:val="009E11F7"/>
    <w:rsid w:val="009E1534"/>
    <w:rsid w:val="009E18C4"/>
    <w:rsid w:val="009E22A8"/>
    <w:rsid w:val="009E29C9"/>
    <w:rsid w:val="009E33DF"/>
    <w:rsid w:val="009E4747"/>
    <w:rsid w:val="009F1F32"/>
    <w:rsid w:val="009F2FD2"/>
    <w:rsid w:val="009F41F8"/>
    <w:rsid w:val="009F4B24"/>
    <w:rsid w:val="009F5A52"/>
    <w:rsid w:val="009F7F04"/>
    <w:rsid w:val="00A008D4"/>
    <w:rsid w:val="00A00900"/>
    <w:rsid w:val="00A00ED0"/>
    <w:rsid w:val="00A01707"/>
    <w:rsid w:val="00A01A84"/>
    <w:rsid w:val="00A01C44"/>
    <w:rsid w:val="00A02535"/>
    <w:rsid w:val="00A02FD9"/>
    <w:rsid w:val="00A030BA"/>
    <w:rsid w:val="00A031B0"/>
    <w:rsid w:val="00A04054"/>
    <w:rsid w:val="00A05329"/>
    <w:rsid w:val="00A058BE"/>
    <w:rsid w:val="00A058CE"/>
    <w:rsid w:val="00A059D7"/>
    <w:rsid w:val="00A05E4C"/>
    <w:rsid w:val="00A060D1"/>
    <w:rsid w:val="00A063CB"/>
    <w:rsid w:val="00A06795"/>
    <w:rsid w:val="00A079E1"/>
    <w:rsid w:val="00A11E07"/>
    <w:rsid w:val="00A13BBE"/>
    <w:rsid w:val="00A13C1C"/>
    <w:rsid w:val="00A13E20"/>
    <w:rsid w:val="00A14304"/>
    <w:rsid w:val="00A14323"/>
    <w:rsid w:val="00A1454A"/>
    <w:rsid w:val="00A14755"/>
    <w:rsid w:val="00A14A6B"/>
    <w:rsid w:val="00A160C9"/>
    <w:rsid w:val="00A16404"/>
    <w:rsid w:val="00A16F5C"/>
    <w:rsid w:val="00A174E1"/>
    <w:rsid w:val="00A2289A"/>
    <w:rsid w:val="00A22AA2"/>
    <w:rsid w:val="00A24842"/>
    <w:rsid w:val="00A2561B"/>
    <w:rsid w:val="00A268AF"/>
    <w:rsid w:val="00A270D7"/>
    <w:rsid w:val="00A2747E"/>
    <w:rsid w:val="00A3016A"/>
    <w:rsid w:val="00A303F5"/>
    <w:rsid w:val="00A30946"/>
    <w:rsid w:val="00A324B3"/>
    <w:rsid w:val="00A335AD"/>
    <w:rsid w:val="00A34315"/>
    <w:rsid w:val="00A351CC"/>
    <w:rsid w:val="00A35B36"/>
    <w:rsid w:val="00A366C9"/>
    <w:rsid w:val="00A374B4"/>
    <w:rsid w:val="00A374C2"/>
    <w:rsid w:val="00A3770E"/>
    <w:rsid w:val="00A37808"/>
    <w:rsid w:val="00A37FC6"/>
    <w:rsid w:val="00A37FF0"/>
    <w:rsid w:val="00A40999"/>
    <w:rsid w:val="00A42066"/>
    <w:rsid w:val="00A43CB7"/>
    <w:rsid w:val="00A43CCA"/>
    <w:rsid w:val="00A44082"/>
    <w:rsid w:val="00A44773"/>
    <w:rsid w:val="00A45B52"/>
    <w:rsid w:val="00A471EB"/>
    <w:rsid w:val="00A47961"/>
    <w:rsid w:val="00A47ED5"/>
    <w:rsid w:val="00A5118C"/>
    <w:rsid w:val="00A51640"/>
    <w:rsid w:val="00A51773"/>
    <w:rsid w:val="00A52895"/>
    <w:rsid w:val="00A52E7A"/>
    <w:rsid w:val="00A5335E"/>
    <w:rsid w:val="00A5431D"/>
    <w:rsid w:val="00A548AA"/>
    <w:rsid w:val="00A5510C"/>
    <w:rsid w:val="00A55D72"/>
    <w:rsid w:val="00A56C52"/>
    <w:rsid w:val="00A57A5F"/>
    <w:rsid w:val="00A57F3C"/>
    <w:rsid w:val="00A60B12"/>
    <w:rsid w:val="00A612BD"/>
    <w:rsid w:val="00A6193D"/>
    <w:rsid w:val="00A61C79"/>
    <w:rsid w:val="00A62004"/>
    <w:rsid w:val="00A6243E"/>
    <w:rsid w:val="00A62C0A"/>
    <w:rsid w:val="00A633BA"/>
    <w:rsid w:val="00A63649"/>
    <w:rsid w:val="00A642D7"/>
    <w:rsid w:val="00A64C63"/>
    <w:rsid w:val="00A64FE3"/>
    <w:rsid w:val="00A65230"/>
    <w:rsid w:val="00A65BC7"/>
    <w:rsid w:val="00A65CD9"/>
    <w:rsid w:val="00A666E8"/>
    <w:rsid w:val="00A66992"/>
    <w:rsid w:val="00A669DD"/>
    <w:rsid w:val="00A66E01"/>
    <w:rsid w:val="00A66FB2"/>
    <w:rsid w:val="00A67287"/>
    <w:rsid w:val="00A71E46"/>
    <w:rsid w:val="00A72A46"/>
    <w:rsid w:val="00A76B6F"/>
    <w:rsid w:val="00A76DDB"/>
    <w:rsid w:val="00A77B5D"/>
    <w:rsid w:val="00A77C81"/>
    <w:rsid w:val="00A80764"/>
    <w:rsid w:val="00A826EC"/>
    <w:rsid w:val="00A8360E"/>
    <w:rsid w:val="00A83D4E"/>
    <w:rsid w:val="00A84324"/>
    <w:rsid w:val="00A86380"/>
    <w:rsid w:val="00A8721F"/>
    <w:rsid w:val="00A87292"/>
    <w:rsid w:val="00A87293"/>
    <w:rsid w:val="00A90639"/>
    <w:rsid w:val="00A91D39"/>
    <w:rsid w:val="00A923ED"/>
    <w:rsid w:val="00A9354F"/>
    <w:rsid w:val="00A93BC9"/>
    <w:rsid w:val="00A93C36"/>
    <w:rsid w:val="00A94A14"/>
    <w:rsid w:val="00A94CC6"/>
    <w:rsid w:val="00A95376"/>
    <w:rsid w:val="00A95DA3"/>
    <w:rsid w:val="00AA0EEC"/>
    <w:rsid w:val="00AA1ECC"/>
    <w:rsid w:val="00AA24FC"/>
    <w:rsid w:val="00AA2626"/>
    <w:rsid w:val="00AA2E27"/>
    <w:rsid w:val="00AA3A6F"/>
    <w:rsid w:val="00AA3CFF"/>
    <w:rsid w:val="00AA3E96"/>
    <w:rsid w:val="00AA3FB5"/>
    <w:rsid w:val="00AA44F6"/>
    <w:rsid w:val="00AA4960"/>
    <w:rsid w:val="00AA60C8"/>
    <w:rsid w:val="00AA6D7F"/>
    <w:rsid w:val="00AA7DEC"/>
    <w:rsid w:val="00AB047C"/>
    <w:rsid w:val="00AB219D"/>
    <w:rsid w:val="00AB278E"/>
    <w:rsid w:val="00AB30A2"/>
    <w:rsid w:val="00AB3427"/>
    <w:rsid w:val="00AB3D9A"/>
    <w:rsid w:val="00AB3E2D"/>
    <w:rsid w:val="00AB414F"/>
    <w:rsid w:val="00AB4CFD"/>
    <w:rsid w:val="00AB4F45"/>
    <w:rsid w:val="00AB61B1"/>
    <w:rsid w:val="00AB65AA"/>
    <w:rsid w:val="00AB7262"/>
    <w:rsid w:val="00AB76AD"/>
    <w:rsid w:val="00AB77D4"/>
    <w:rsid w:val="00AB7994"/>
    <w:rsid w:val="00AB7B15"/>
    <w:rsid w:val="00AB7F7F"/>
    <w:rsid w:val="00AC00DA"/>
    <w:rsid w:val="00AC1A7F"/>
    <w:rsid w:val="00AC2424"/>
    <w:rsid w:val="00AC2F5E"/>
    <w:rsid w:val="00AC3080"/>
    <w:rsid w:val="00AC330F"/>
    <w:rsid w:val="00AC408F"/>
    <w:rsid w:val="00AC45FC"/>
    <w:rsid w:val="00AC517E"/>
    <w:rsid w:val="00AC5EB8"/>
    <w:rsid w:val="00AC71DB"/>
    <w:rsid w:val="00AC7A46"/>
    <w:rsid w:val="00AD110D"/>
    <w:rsid w:val="00AD1880"/>
    <w:rsid w:val="00AD2F48"/>
    <w:rsid w:val="00AD2FD7"/>
    <w:rsid w:val="00AD3872"/>
    <w:rsid w:val="00AD4CD0"/>
    <w:rsid w:val="00AD52A4"/>
    <w:rsid w:val="00AD608B"/>
    <w:rsid w:val="00AD62A2"/>
    <w:rsid w:val="00AD71BB"/>
    <w:rsid w:val="00AE2081"/>
    <w:rsid w:val="00AE26FA"/>
    <w:rsid w:val="00AE2E82"/>
    <w:rsid w:val="00AE40FC"/>
    <w:rsid w:val="00AE479D"/>
    <w:rsid w:val="00AE4E0F"/>
    <w:rsid w:val="00AE4F17"/>
    <w:rsid w:val="00AF0579"/>
    <w:rsid w:val="00AF0C7D"/>
    <w:rsid w:val="00AF1310"/>
    <w:rsid w:val="00AF1CBD"/>
    <w:rsid w:val="00AF1DCC"/>
    <w:rsid w:val="00AF2DAC"/>
    <w:rsid w:val="00AF33BF"/>
    <w:rsid w:val="00AF3899"/>
    <w:rsid w:val="00AF6F03"/>
    <w:rsid w:val="00B00117"/>
    <w:rsid w:val="00B0025E"/>
    <w:rsid w:val="00B0144F"/>
    <w:rsid w:val="00B01F43"/>
    <w:rsid w:val="00B01FC1"/>
    <w:rsid w:val="00B033A9"/>
    <w:rsid w:val="00B03E13"/>
    <w:rsid w:val="00B04633"/>
    <w:rsid w:val="00B05451"/>
    <w:rsid w:val="00B05D77"/>
    <w:rsid w:val="00B065E6"/>
    <w:rsid w:val="00B072AA"/>
    <w:rsid w:val="00B109BA"/>
    <w:rsid w:val="00B13AC4"/>
    <w:rsid w:val="00B141AD"/>
    <w:rsid w:val="00B142DC"/>
    <w:rsid w:val="00B1582C"/>
    <w:rsid w:val="00B15AD8"/>
    <w:rsid w:val="00B15ECB"/>
    <w:rsid w:val="00B167B5"/>
    <w:rsid w:val="00B170BC"/>
    <w:rsid w:val="00B176D5"/>
    <w:rsid w:val="00B179A4"/>
    <w:rsid w:val="00B20A30"/>
    <w:rsid w:val="00B21FAC"/>
    <w:rsid w:val="00B222E4"/>
    <w:rsid w:val="00B23AAE"/>
    <w:rsid w:val="00B23B01"/>
    <w:rsid w:val="00B23F66"/>
    <w:rsid w:val="00B24E78"/>
    <w:rsid w:val="00B250EB"/>
    <w:rsid w:val="00B252D5"/>
    <w:rsid w:val="00B258A9"/>
    <w:rsid w:val="00B25AFD"/>
    <w:rsid w:val="00B30825"/>
    <w:rsid w:val="00B31293"/>
    <w:rsid w:val="00B3279C"/>
    <w:rsid w:val="00B34EC4"/>
    <w:rsid w:val="00B35400"/>
    <w:rsid w:val="00B3609A"/>
    <w:rsid w:val="00B3611F"/>
    <w:rsid w:val="00B364B3"/>
    <w:rsid w:val="00B36B57"/>
    <w:rsid w:val="00B36C64"/>
    <w:rsid w:val="00B4047D"/>
    <w:rsid w:val="00B418BA"/>
    <w:rsid w:val="00B41E4F"/>
    <w:rsid w:val="00B42CFD"/>
    <w:rsid w:val="00B435D1"/>
    <w:rsid w:val="00B439E5"/>
    <w:rsid w:val="00B43B7A"/>
    <w:rsid w:val="00B457CC"/>
    <w:rsid w:val="00B45D28"/>
    <w:rsid w:val="00B45D6E"/>
    <w:rsid w:val="00B45DCD"/>
    <w:rsid w:val="00B46992"/>
    <w:rsid w:val="00B46C91"/>
    <w:rsid w:val="00B46D15"/>
    <w:rsid w:val="00B47A96"/>
    <w:rsid w:val="00B47FA2"/>
    <w:rsid w:val="00B5115B"/>
    <w:rsid w:val="00B511E5"/>
    <w:rsid w:val="00B512E6"/>
    <w:rsid w:val="00B52AB5"/>
    <w:rsid w:val="00B5360D"/>
    <w:rsid w:val="00B548EB"/>
    <w:rsid w:val="00B54CE0"/>
    <w:rsid w:val="00B565CC"/>
    <w:rsid w:val="00B56A33"/>
    <w:rsid w:val="00B56B05"/>
    <w:rsid w:val="00B571C4"/>
    <w:rsid w:val="00B60753"/>
    <w:rsid w:val="00B620C9"/>
    <w:rsid w:val="00B63867"/>
    <w:rsid w:val="00B65334"/>
    <w:rsid w:val="00B656A0"/>
    <w:rsid w:val="00B6589C"/>
    <w:rsid w:val="00B66610"/>
    <w:rsid w:val="00B6698F"/>
    <w:rsid w:val="00B6744B"/>
    <w:rsid w:val="00B679A9"/>
    <w:rsid w:val="00B67BAA"/>
    <w:rsid w:val="00B7028A"/>
    <w:rsid w:val="00B70E06"/>
    <w:rsid w:val="00B712DB"/>
    <w:rsid w:val="00B71B52"/>
    <w:rsid w:val="00B72006"/>
    <w:rsid w:val="00B7246E"/>
    <w:rsid w:val="00B725E1"/>
    <w:rsid w:val="00B73D42"/>
    <w:rsid w:val="00B75265"/>
    <w:rsid w:val="00B75477"/>
    <w:rsid w:val="00B758E7"/>
    <w:rsid w:val="00B76025"/>
    <w:rsid w:val="00B76AE1"/>
    <w:rsid w:val="00B77962"/>
    <w:rsid w:val="00B80FC0"/>
    <w:rsid w:val="00B817F9"/>
    <w:rsid w:val="00B819A5"/>
    <w:rsid w:val="00B82507"/>
    <w:rsid w:val="00B83973"/>
    <w:rsid w:val="00B83C0D"/>
    <w:rsid w:val="00B83D39"/>
    <w:rsid w:val="00B84987"/>
    <w:rsid w:val="00B84E05"/>
    <w:rsid w:val="00B86239"/>
    <w:rsid w:val="00B864D6"/>
    <w:rsid w:val="00B86FE8"/>
    <w:rsid w:val="00B8737D"/>
    <w:rsid w:val="00B879AC"/>
    <w:rsid w:val="00B9199A"/>
    <w:rsid w:val="00B92918"/>
    <w:rsid w:val="00B92C75"/>
    <w:rsid w:val="00B937F0"/>
    <w:rsid w:val="00B95151"/>
    <w:rsid w:val="00B96AF5"/>
    <w:rsid w:val="00B96F50"/>
    <w:rsid w:val="00B970C8"/>
    <w:rsid w:val="00B9732E"/>
    <w:rsid w:val="00BA0C74"/>
    <w:rsid w:val="00BA1249"/>
    <w:rsid w:val="00BA13A6"/>
    <w:rsid w:val="00BA1A22"/>
    <w:rsid w:val="00BA1AA4"/>
    <w:rsid w:val="00BA2A3B"/>
    <w:rsid w:val="00BA3EAC"/>
    <w:rsid w:val="00BA476B"/>
    <w:rsid w:val="00BA486D"/>
    <w:rsid w:val="00BA5B85"/>
    <w:rsid w:val="00BA6026"/>
    <w:rsid w:val="00BA627F"/>
    <w:rsid w:val="00BA65BD"/>
    <w:rsid w:val="00BA684A"/>
    <w:rsid w:val="00BB02ED"/>
    <w:rsid w:val="00BB0D5B"/>
    <w:rsid w:val="00BB10F6"/>
    <w:rsid w:val="00BB289F"/>
    <w:rsid w:val="00BB35E9"/>
    <w:rsid w:val="00BB3AF7"/>
    <w:rsid w:val="00BB407C"/>
    <w:rsid w:val="00BB49BB"/>
    <w:rsid w:val="00BB5906"/>
    <w:rsid w:val="00BB5CC7"/>
    <w:rsid w:val="00BB670A"/>
    <w:rsid w:val="00BB67BF"/>
    <w:rsid w:val="00BB6867"/>
    <w:rsid w:val="00BB730C"/>
    <w:rsid w:val="00BB74B0"/>
    <w:rsid w:val="00BC0273"/>
    <w:rsid w:val="00BC0584"/>
    <w:rsid w:val="00BC1AC5"/>
    <w:rsid w:val="00BC1FFA"/>
    <w:rsid w:val="00BC2024"/>
    <w:rsid w:val="00BC2509"/>
    <w:rsid w:val="00BC2EEB"/>
    <w:rsid w:val="00BC4F65"/>
    <w:rsid w:val="00BC754E"/>
    <w:rsid w:val="00BC7777"/>
    <w:rsid w:val="00BD0308"/>
    <w:rsid w:val="00BD08E6"/>
    <w:rsid w:val="00BD10E8"/>
    <w:rsid w:val="00BD21ED"/>
    <w:rsid w:val="00BD29F2"/>
    <w:rsid w:val="00BD40E5"/>
    <w:rsid w:val="00BD4157"/>
    <w:rsid w:val="00BD505F"/>
    <w:rsid w:val="00BD611F"/>
    <w:rsid w:val="00BD6319"/>
    <w:rsid w:val="00BD7DF0"/>
    <w:rsid w:val="00BE1B6A"/>
    <w:rsid w:val="00BE20F5"/>
    <w:rsid w:val="00BE3145"/>
    <w:rsid w:val="00BE4323"/>
    <w:rsid w:val="00BE52CE"/>
    <w:rsid w:val="00BF0500"/>
    <w:rsid w:val="00BF125A"/>
    <w:rsid w:val="00BF17CB"/>
    <w:rsid w:val="00BF2570"/>
    <w:rsid w:val="00BF30B6"/>
    <w:rsid w:val="00BF3F1A"/>
    <w:rsid w:val="00BF3FDD"/>
    <w:rsid w:val="00BF4423"/>
    <w:rsid w:val="00BF5518"/>
    <w:rsid w:val="00BF61C9"/>
    <w:rsid w:val="00BF6900"/>
    <w:rsid w:val="00BF7F2D"/>
    <w:rsid w:val="00C013FA"/>
    <w:rsid w:val="00C023D7"/>
    <w:rsid w:val="00C02CA0"/>
    <w:rsid w:val="00C03151"/>
    <w:rsid w:val="00C037E0"/>
    <w:rsid w:val="00C03807"/>
    <w:rsid w:val="00C063BA"/>
    <w:rsid w:val="00C068B3"/>
    <w:rsid w:val="00C06C26"/>
    <w:rsid w:val="00C0758E"/>
    <w:rsid w:val="00C10AA6"/>
    <w:rsid w:val="00C1159A"/>
    <w:rsid w:val="00C11797"/>
    <w:rsid w:val="00C11AD2"/>
    <w:rsid w:val="00C1344C"/>
    <w:rsid w:val="00C138DE"/>
    <w:rsid w:val="00C1619A"/>
    <w:rsid w:val="00C16889"/>
    <w:rsid w:val="00C16C1D"/>
    <w:rsid w:val="00C17260"/>
    <w:rsid w:val="00C17971"/>
    <w:rsid w:val="00C17DDF"/>
    <w:rsid w:val="00C17FC8"/>
    <w:rsid w:val="00C17FF7"/>
    <w:rsid w:val="00C202DB"/>
    <w:rsid w:val="00C21CB0"/>
    <w:rsid w:val="00C223F0"/>
    <w:rsid w:val="00C22A16"/>
    <w:rsid w:val="00C241FB"/>
    <w:rsid w:val="00C245DE"/>
    <w:rsid w:val="00C25B7C"/>
    <w:rsid w:val="00C25DB1"/>
    <w:rsid w:val="00C27BC7"/>
    <w:rsid w:val="00C309EF"/>
    <w:rsid w:val="00C319F6"/>
    <w:rsid w:val="00C31C92"/>
    <w:rsid w:val="00C31DD7"/>
    <w:rsid w:val="00C322C3"/>
    <w:rsid w:val="00C3480B"/>
    <w:rsid w:val="00C350CF"/>
    <w:rsid w:val="00C36228"/>
    <w:rsid w:val="00C369F6"/>
    <w:rsid w:val="00C41018"/>
    <w:rsid w:val="00C41760"/>
    <w:rsid w:val="00C42E6C"/>
    <w:rsid w:val="00C4323C"/>
    <w:rsid w:val="00C447D2"/>
    <w:rsid w:val="00C44B89"/>
    <w:rsid w:val="00C4636E"/>
    <w:rsid w:val="00C46405"/>
    <w:rsid w:val="00C46477"/>
    <w:rsid w:val="00C468C6"/>
    <w:rsid w:val="00C500C8"/>
    <w:rsid w:val="00C503C0"/>
    <w:rsid w:val="00C50944"/>
    <w:rsid w:val="00C5205E"/>
    <w:rsid w:val="00C522B3"/>
    <w:rsid w:val="00C52B1C"/>
    <w:rsid w:val="00C53B08"/>
    <w:rsid w:val="00C56573"/>
    <w:rsid w:val="00C56754"/>
    <w:rsid w:val="00C61828"/>
    <w:rsid w:val="00C63015"/>
    <w:rsid w:val="00C63931"/>
    <w:rsid w:val="00C639EF"/>
    <w:rsid w:val="00C63B79"/>
    <w:rsid w:val="00C63F9C"/>
    <w:rsid w:val="00C66608"/>
    <w:rsid w:val="00C66975"/>
    <w:rsid w:val="00C67823"/>
    <w:rsid w:val="00C704E4"/>
    <w:rsid w:val="00C70FBF"/>
    <w:rsid w:val="00C718F8"/>
    <w:rsid w:val="00C723CA"/>
    <w:rsid w:val="00C72576"/>
    <w:rsid w:val="00C73F21"/>
    <w:rsid w:val="00C740DD"/>
    <w:rsid w:val="00C7420B"/>
    <w:rsid w:val="00C7457F"/>
    <w:rsid w:val="00C74E39"/>
    <w:rsid w:val="00C75347"/>
    <w:rsid w:val="00C753E8"/>
    <w:rsid w:val="00C81345"/>
    <w:rsid w:val="00C825D5"/>
    <w:rsid w:val="00C83EEF"/>
    <w:rsid w:val="00C8561E"/>
    <w:rsid w:val="00C8731C"/>
    <w:rsid w:val="00C874F4"/>
    <w:rsid w:val="00C87FA3"/>
    <w:rsid w:val="00C92265"/>
    <w:rsid w:val="00C92453"/>
    <w:rsid w:val="00C932D3"/>
    <w:rsid w:val="00C93C40"/>
    <w:rsid w:val="00C9422B"/>
    <w:rsid w:val="00C94930"/>
    <w:rsid w:val="00C955BA"/>
    <w:rsid w:val="00C95A8D"/>
    <w:rsid w:val="00C96AE2"/>
    <w:rsid w:val="00CA1CB8"/>
    <w:rsid w:val="00CA3AAA"/>
    <w:rsid w:val="00CA5A02"/>
    <w:rsid w:val="00CA6713"/>
    <w:rsid w:val="00CA78CA"/>
    <w:rsid w:val="00CB032C"/>
    <w:rsid w:val="00CB1142"/>
    <w:rsid w:val="00CB136C"/>
    <w:rsid w:val="00CB255F"/>
    <w:rsid w:val="00CB2DCB"/>
    <w:rsid w:val="00CB3947"/>
    <w:rsid w:val="00CB3AD1"/>
    <w:rsid w:val="00CB3FD6"/>
    <w:rsid w:val="00CB49B4"/>
    <w:rsid w:val="00CB50FE"/>
    <w:rsid w:val="00CB5203"/>
    <w:rsid w:val="00CB7063"/>
    <w:rsid w:val="00CB79B7"/>
    <w:rsid w:val="00CC1063"/>
    <w:rsid w:val="00CC1AC2"/>
    <w:rsid w:val="00CC3EAA"/>
    <w:rsid w:val="00CC460D"/>
    <w:rsid w:val="00CC5A3B"/>
    <w:rsid w:val="00CC7079"/>
    <w:rsid w:val="00CC7F37"/>
    <w:rsid w:val="00CD031C"/>
    <w:rsid w:val="00CD074C"/>
    <w:rsid w:val="00CD2F7B"/>
    <w:rsid w:val="00CD36CF"/>
    <w:rsid w:val="00CD3C9F"/>
    <w:rsid w:val="00CD41D3"/>
    <w:rsid w:val="00CD4479"/>
    <w:rsid w:val="00CD44B8"/>
    <w:rsid w:val="00CD4C63"/>
    <w:rsid w:val="00CD4D7E"/>
    <w:rsid w:val="00CD5F3F"/>
    <w:rsid w:val="00CD63AB"/>
    <w:rsid w:val="00CD6D0E"/>
    <w:rsid w:val="00CD6F98"/>
    <w:rsid w:val="00CD72F5"/>
    <w:rsid w:val="00CE0080"/>
    <w:rsid w:val="00CE0F29"/>
    <w:rsid w:val="00CE1307"/>
    <w:rsid w:val="00CE1855"/>
    <w:rsid w:val="00CE1C4C"/>
    <w:rsid w:val="00CE2139"/>
    <w:rsid w:val="00CE26FA"/>
    <w:rsid w:val="00CE3AE2"/>
    <w:rsid w:val="00CE5648"/>
    <w:rsid w:val="00CE611A"/>
    <w:rsid w:val="00CE6A6D"/>
    <w:rsid w:val="00CE7A44"/>
    <w:rsid w:val="00CF1FAC"/>
    <w:rsid w:val="00CF24CB"/>
    <w:rsid w:val="00CF24E2"/>
    <w:rsid w:val="00CF44FF"/>
    <w:rsid w:val="00CF45AC"/>
    <w:rsid w:val="00CF4983"/>
    <w:rsid w:val="00CF60FB"/>
    <w:rsid w:val="00CF64A3"/>
    <w:rsid w:val="00CF689E"/>
    <w:rsid w:val="00CF759D"/>
    <w:rsid w:val="00D00CBF"/>
    <w:rsid w:val="00D01950"/>
    <w:rsid w:val="00D01C31"/>
    <w:rsid w:val="00D0328B"/>
    <w:rsid w:val="00D033AE"/>
    <w:rsid w:val="00D0508A"/>
    <w:rsid w:val="00D05A07"/>
    <w:rsid w:val="00D10445"/>
    <w:rsid w:val="00D10F89"/>
    <w:rsid w:val="00D1124C"/>
    <w:rsid w:val="00D11A74"/>
    <w:rsid w:val="00D12DC3"/>
    <w:rsid w:val="00D13162"/>
    <w:rsid w:val="00D131A4"/>
    <w:rsid w:val="00D148AB"/>
    <w:rsid w:val="00D14ACF"/>
    <w:rsid w:val="00D14B02"/>
    <w:rsid w:val="00D14E59"/>
    <w:rsid w:val="00D1523F"/>
    <w:rsid w:val="00D15A0F"/>
    <w:rsid w:val="00D1663B"/>
    <w:rsid w:val="00D20B93"/>
    <w:rsid w:val="00D20E0F"/>
    <w:rsid w:val="00D2161D"/>
    <w:rsid w:val="00D218E7"/>
    <w:rsid w:val="00D26A9D"/>
    <w:rsid w:val="00D27E90"/>
    <w:rsid w:val="00D31808"/>
    <w:rsid w:val="00D342E6"/>
    <w:rsid w:val="00D34D75"/>
    <w:rsid w:val="00D3569E"/>
    <w:rsid w:val="00D40A28"/>
    <w:rsid w:val="00D410BF"/>
    <w:rsid w:val="00D41448"/>
    <w:rsid w:val="00D41578"/>
    <w:rsid w:val="00D41BA7"/>
    <w:rsid w:val="00D4244F"/>
    <w:rsid w:val="00D4299F"/>
    <w:rsid w:val="00D44B9A"/>
    <w:rsid w:val="00D44FCC"/>
    <w:rsid w:val="00D45BF3"/>
    <w:rsid w:val="00D467A6"/>
    <w:rsid w:val="00D46DEA"/>
    <w:rsid w:val="00D47100"/>
    <w:rsid w:val="00D522D1"/>
    <w:rsid w:val="00D52969"/>
    <w:rsid w:val="00D53180"/>
    <w:rsid w:val="00D5502B"/>
    <w:rsid w:val="00D552C0"/>
    <w:rsid w:val="00D560B0"/>
    <w:rsid w:val="00D562BE"/>
    <w:rsid w:val="00D567AB"/>
    <w:rsid w:val="00D5689D"/>
    <w:rsid w:val="00D573A7"/>
    <w:rsid w:val="00D60E83"/>
    <w:rsid w:val="00D625E3"/>
    <w:rsid w:val="00D628DA"/>
    <w:rsid w:val="00D62ED0"/>
    <w:rsid w:val="00D67545"/>
    <w:rsid w:val="00D713BB"/>
    <w:rsid w:val="00D71D2A"/>
    <w:rsid w:val="00D732F0"/>
    <w:rsid w:val="00D73AEF"/>
    <w:rsid w:val="00D74C1A"/>
    <w:rsid w:val="00D7586E"/>
    <w:rsid w:val="00D762CF"/>
    <w:rsid w:val="00D80FF4"/>
    <w:rsid w:val="00D8166B"/>
    <w:rsid w:val="00D82588"/>
    <w:rsid w:val="00D82ECD"/>
    <w:rsid w:val="00D834EF"/>
    <w:rsid w:val="00D842BD"/>
    <w:rsid w:val="00D85831"/>
    <w:rsid w:val="00D8589C"/>
    <w:rsid w:val="00D871CA"/>
    <w:rsid w:val="00D87EE2"/>
    <w:rsid w:val="00D87F87"/>
    <w:rsid w:val="00D9175E"/>
    <w:rsid w:val="00D91A48"/>
    <w:rsid w:val="00D9280D"/>
    <w:rsid w:val="00D930CF"/>
    <w:rsid w:val="00D942AE"/>
    <w:rsid w:val="00D944E2"/>
    <w:rsid w:val="00D95D9E"/>
    <w:rsid w:val="00D96EF9"/>
    <w:rsid w:val="00D97120"/>
    <w:rsid w:val="00D9744D"/>
    <w:rsid w:val="00D9781B"/>
    <w:rsid w:val="00DA0A06"/>
    <w:rsid w:val="00DA0FA8"/>
    <w:rsid w:val="00DA1924"/>
    <w:rsid w:val="00DA2B69"/>
    <w:rsid w:val="00DA2D19"/>
    <w:rsid w:val="00DA384B"/>
    <w:rsid w:val="00DA38F4"/>
    <w:rsid w:val="00DA478D"/>
    <w:rsid w:val="00DA48E1"/>
    <w:rsid w:val="00DA661D"/>
    <w:rsid w:val="00DA7280"/>
    <w:rsid w:val="00DA7574"/>
    <w:rsid w:val="00DB0A7F"/>
    <w:rsid w:val="00DB0FDB"/>
    <w:rsid w:val="00DB130B"/>
    <w:rsid w:val="00DB2B69"/>
    <w:rsid w:val="00DB356C"/>
    <w:rsid w:val="00DB417F"/>
    <w:rsid w:val="00DB43F2"/>
    <w:rsid w:val="00DB5788"/>
    <w:rsid w:val="00DB5C01"/>
    <w:rsid w:val="00DB5E27"/>
    <w:rsid w:val="00DB7807"/>
    <w:rsid w:val="00DB79D1"/>
    <w:rsid w:val="00DC0F40"/>
    <w:rsid w:val="00DC0FAC"/>
    <w:rsid w:val="00DC0FD7"/>
    <w:rsid w:val="00DC10B5"/>
    <w:rsid w:val="00DC10CB"/>
    <w:rsid w:val="00DC289F"/>
    <w:rsid w:val="00DC4DA6"/>
    <w:rsid w:val="00DC4FE2"/>
    <w:rsid w:val="00DC508C"/>
    <w:rsid w:val="00DC5D3F"/>
    <w:rsid w:val="00DC61DF"/>
    <w:rsid w:val="00DC724A"/>
    <w:rsid w:val="00DD073A"/>
    <w:rsid w:val="00DD0AB7"/>
    <w:rsid w:val="00DD1FB1"/>
    <w:rsid w:val="00DD2E1B"/>
    <w:rsid w:val="00DD4119"/>
    <w:rsid w:val="00DD75C6"/>
    <w:rsid w:val="00DD772B"/>
    <w:rsid w:val="00DE0450"/>
    <w:rsid w:val="00DE0AA1"/>
    <w:rsid w:val="00DE14C1"/>
    <w:rsid w:val="00DE2C99"/>
    <w:rsid w:val="00DE2D8D"/>
    <w:rsid w:val="00DE3246"/>
    <w:rsid w:val="00DE3B94"/>
    <w:rsid w:val="00DE4138"/>
    <w:rsid w:val="00DE560F"/>
    <w:rsid w:val="00DE5873"/>
    <w:rsid w:val="00DE5A1D"/>
    <w:rsid w:val="00DF0B15"/>
    <w:rsid w:val="00DF247E"/>
    <w:rsid w:val="00DF2AEF"/>
    <w:rsid w:val="00DF2AFD"/>
    <w:rsid w:val="00DF2D58"/>
    <w:rsid w:val="00DF2EF5"/>
    <w:rsid w:val="00DF3FCB"/>
    <w:rsid w:val="00DF5D02"/>
    <w:rsid w:val="00DF5E21"/>
    <w:rsid w:val="00DF6016"/>
    <w:rsid w:val="00DF70BE"/>
    <w:rsid w:val="00E02C30"/>
    <w:rsid w:val="00E02DC3"/>
    <w:rsid w:val="00E03754"/>
    <w:rsid w:val="00E0479C"/>
    <w:rsid w:val="00E04A88"/>
    <w:rsid w:val="00E04A9F"/>
    <w:rsid w:val="00E04CC1"/>
    <w:rsid w:val="00E04CF7"/>
    <w:rsid w:val="00E05C73"/>
    <w:rsid w:val="00E06466"/>
    <w:rsid w:val="00E06972"/>
    <w:rsid w:val="00E10189"/>
    <w:rsid w:val="00E10747"/>
    <w:rsid w:val="00E10B88"/>
    <w:rsid w:val="00E10F7C"/>
    <w:rsid w:val="00E1156A"/>
    <w:rsid w:val="00E11881"/>
    <w:rsid w:val="00E11EE0"/>
    <w:rsid w:val="00E12B30"/>
    <w:rsid w:val="00E12EB0"/>
    <w:rsid w:val="00E13033"/>
    <w:rsid w:val="00E135FD"/>
    <w:rsid w:val="00E138E9"/>
    <w:rsid w:val="00E1465F"/>
    <w:rsid w:val="00E15BC8"/>
    <w:rsid w:val="00E20735"/>
    <w:rsid w:val="00E221D5"/>
    <w:rsid w:val="00E241F1"/>
    <w:rsid w:val="00E2594F"/>
    <w:rsid w:val="00E2672D"/>
    <w:rsid w:val="00E26DD1"/>
    <w:rsid w:val="00E26E04"/>
    <w:rsid w:val="00E2777E"/>
    <w:rsid w:val="00E30A52"/>
    <w:rsid w:val="00E33A48"/>
    <w:rsid w:val="00E33C96"/>
    <w:rsid w:val="00E34110"/>
    <w:rsid w:val="00E3677E"/>
    <w:rsid w:val="00E36DD6"/>
    <w:rsid w:val="00E37FE3"/>
    <w:rsid w:val="00E4269A"/>
    <w:rsid w:val="00E434D0"/>
    <w:rsid w:val="00E43CA1"/>
    <w:rsid w:val="00E4404C"/>
    <w:rsid w:val="00E44988"/>
    <w:rsid w:val="00E44CEA"/>
    <w:rsid w:val="00E44E27"/>
    <w:rsid w:val="00E4599D"/>
    <w:rsid w:val="00E46A69"/>
    <w:rsid w:val="00E50EDF"/>
    <w:rsid w:val="00E51B57"/>
    <w:rsid w:val="00E51C7E"/>
    <w:rsid w:val="00E5201E"/>
    <w:rsid w:val="00E55992"/>
    <w:rsid w:val="00E55A23"/>
    <w:rsid w:val="00E57E4B"/>
    <w:rsid w:val="00E57F4E"/>
    <w:rsid w:val="00E60EC8"/>
    <w:rsid w:val="00E611F6"/>
    <w:rsid w:val="00E64C66"/>
    <w:rsid w:val="00E651AA"/>
    <w:rsid w:val="00E65D5C"/>
    <w:rsid w:val="00E66577"/>
    <w:rsid w:val="00E66A7C"/>
    <w:rsid w:val="00E67FFB"/>
    <w:rsid w:val="00E7124A"/>
    <w:rsid w:val="00E7196A"/>
    <w:rsid w:val="00E73198"/>
    <w:rsid w:val="00E73203"/>
    <w:rsid w:val="00E749ED"/>
    <w:rsid w:val="00E75211"/>
    <w:rsid w:val="00E76DDD"/>
    <w:rsid w:val="00E77248"/>
    <w:rsid w:val="00E77618"/>
    <w:rsid w:val="00E800C8"/>
    <w:rsid w:val="00E81594"/>
    <w:rsid w:val="00E81718"/>
    <w:rsid w:val="00E81D84"/>
    <w:rsid w:val="00E820E7"/>
    <w:rsid w:val="00E82148"/>
    <w:rsid w:val="00E82E40"/>
    <w:rsid w:val="00E83C01"/>
    <w:rsid w:val="00E83E77"/>
    <w:rsid w:val="00E87881"/>
    <w:rsid w:val="00E87AD2"/>
    <w:rsid w:val="00E87B65"/>
    <w:rsid w:val="00E87D23"/>
    <w:rsid w:val="00E87D7F"/>
    <w:rsid w:val="00E90122"/>
    <w:rsid w:val="00E909B3"/>
    <w:rsid w:val="00E90B99"/>
    <w:rsid w:val="00E90BF4"/>
    <w:rsid w:val="00E92E7D"/>
    <w:rsid w:val="00E9498D"/>
    <w:rsid w:val="00E94CC8"/>
    <w:rsid w:val="00E96795"/>
    <w:rsid w:val="00E96815"/>
    <w:rsid w:val="00E96A68"/>
    <w:rsid w:val="00E96BD8"/>
    <w:rsid w:val="00E97147"/>
    <w:rsid w:val="00E9789E"/>
    <w:rsid w:val="00EA049D"/>
    <w:rsid w:val="00EA0936"/>
    <w:rsid w:val="00EA0AA2"/>
    <w:rsid w:val="00EA1237"/>
    <w:rsid w:val="00EA1276"/>
    <w:rsid w:val="00EA1791"/>
    <w:rsid w:val="00EA3277"/>
    <w:rsid w:val="00EA46D2"/>
    <w:rsid w:val="00EA4FF9"/>
    <w:rsid w:val="00EA64D9"/>
    <w:rsid w:val="00EA6E4D"/>
    <w:rsid w:val="00EB0563"/>
    <w:rsid w:val="00EB1B01"/>
    <w:rsid w:val="00EB227F"/>
    <w:rsid w:val="00EB316D"/>
    <w:rsid w:val="00EB34E9"/>
    <w:rsid w:val="00EB3898"/>
    <w:rsid w:val="00EB421D"/>
    <w:rsid w:val="00EB5587"/>
    <w:rsid w:val="00EB58A4"/>
    <w:rsid w:val="00EB59EA"/>
    <w:rsid w:val="00EB5E38"/>
    <w:rsid w:val="00EB6955"/>
    <w:rsid w:val="00EB707D"/>
    <w:rsid w:val="00EB79F5"/>
    <w:rsid w:val="00EB7E38"/>
    <w:rsid w:val="00EC19A3"/>
    <w:rsid w:val="00EC1CA5"/>
    <w:rsid w:val="00EC1E2D"/>
    <w:rsid w:val="00EC2632"/>
    <w:rsid w:val="00EC30CE"/>
    <w:rsid w:val="00EC6522"/>
    <w:rsid w:val="00EC7016"/>
    <w:rsid w:val="00ED0584"/>
    <w:rsid w:val="00ED1137"/>
    <w:rsid w:val="00ED1760"/>
    <w:rsid w:val="00ED1BEE"/>
    <w:rsid w:val="00ED2B5D"/>
    <w:rsid w:val="00ED2FB0"/>
    <w:rsid w:val="00ED3CB3"/>
    <w:rsid w:val="00ED4AC4"/>
    <w:rsid w:val="00ED5B44"/>
    <w:rsid w:val="00ED64DE"/>
    <w:rsid w:val="00ED6A90"/>
    <w:rsid w:val="00ED7019"/>
    <w:rsid w:val="00ED717C"/>
    <w:rsid w:val="00ED72EC"/>
    <w:rsid w:val="00ED748F"/>
    <w:rsid w:val="00EE0607"/>
    <w:rsid w:val="00EE0C96"/>
    <w:rsid w:val="00EE0F9A"/>
    <w:rsid w:val="00EE14C8"/>
    <w:rsid w:val="00EE44D6"/>
    <w:rsid w:val="00EE467D"/>
    <w:rsid w:val="00EE4D01"/>
    <w:rsid w:val="00EE5035"/>
    <w:rsid w:val="00EE5720"/>
    <w:rsid w:val="00EE5753"/>
    <w:rsid w:val="00EE5E7B"/>
    <w:rsid w:val="00EE61B9"/>
    <w:rsid w:val="00EE7551"/>
    <w:rsid w:val="00EE7993"/>
    <w:rsid w:val="00EE7E31"/>
    <w:rsid w:val="00EF0172"/>
    <w:rsid w:val="00EF0465"/>
    <w:rsid w:val="00EF1272"/>
    <w:rsid w:val="00EF15DD"/>
    <w:rsid w:val="00EF171F"/>
    <w:rsid w:val="00EF3E57"/>
    <w:rsid w:val="00EF4B89"/>
    <w:rsid w:val="00EF53D0"/>
    <w:rsid w:val="00EF62B3"/>
    <w:rsid w:val="00EF7E14"/>
    <w:rsid w:val="00EF7ED3"/>
    <w:rsid w:val="00F003A8"/>
    <w:rsid w:val="00F01AA9"/>
    <w:rsid w:val="00F021DD"/>
    <w:rsid w:val="00F02D49"/>
    <w:rsid w:val="00F034B0"/>
    <w:rsid w:val="00F03688"/>
    <w:rsid w:val="00F03ABB"/>
    <w:rsid w:val="00F04E9C"/>
    <w:rsid w:val="00F06C1D"/>
    <w:rsid w:val="00F06FB7"/>
    <w:rsid w:val="00F10D41"/>
    <w:rsid w:val="00F11131"/>
    <w:rsid w:val="00F12542"/>
    <w:rsid w:val="00F1378E"/>
    <w:rsid w:val="00F13996"/>
    <w:rsid w:val="00F14413"/>
    <w:rsid w:val="00F14B51"/>
    <w:rsid w:val="00F14DA0"/>
    <w:rsid w:val="00F153A0"/>
    <w:rsid w:val="00F15FBF"/>
    <w:rsid w:val="00F16B6F"/>
    <w:rsid w:val="00F1728A"/>
    <w:rsid w:val="00F17AF1"/>
    <w:rsid w:val="00F17E09"/>
    <w:rsid w:val="00F17FA1"/>
    <w:rsid w:val="00F20A6F"/>
    <w:rsid w:val="00F22870"/>
    <w:rsid w:val="00F22A8B"/>
    <w:rsid w:val="00F22CAD"/>
    <w:rsid w:val="00F22FE3"/>
    <w:rsid w:val="00F24017"/>
    <w:rsid w:val="00F253C8"/>
    <w:rsid w:val="00F2588B"/>
    <w:rsid w:val="00F25A06"/>
    <w:rsid w:val="00F25C23"/>
    <w:rsid w:val="00F2642F"/>
    <w:rsid w:val="00F26A30"/>
    <w:rsid w:val="00F27595"/>
    <w:rsid w:val="00F2789E"/>
    <w:rsid w:val="00F27E85"/>
    <w:rsid w:val="00F30873"/>
    <w:rsid w:val="00F31710"/>
    <w:rsid w:val="00F32F1D"/>
    <w:rsid w:val="00F32FA7"/>
    <w:rsid w:val="00F34C84"/>
    <w:rsid w:val="00F3572C"/>
    <w:rsid w:val="00F366C0"/>
    <w:rsid w:val="00F37C06"/>
    <w:rsid w:val="00F40887"/>
    <w:rsid w:val="00F40FE8"/>
    <w:rsid w:val="00F40FFF"/>
    <w:rsid w:val="00F41284"/>
    <w:rsid w:val="00F419B3"/>
    <w:rsid w:val="00F41BC1"/>
    <w:rsid w:val="00F41E89"/>
    <w:rsid w:val="00F4231B"/>
    <w:rsid w:val="00F44189"/>
    <w:rsid w:val="00F44AE7"/>
    <w:rsid w:val="00F45E69"/>
    <w:rsid w:val="00F47D6E"/>
    <w:rsid w:val="00F5032A"/>
    <w:rsid w:val="00F50891"/>
    <w:rsid w:val="00F514D5"/>
    <w:rsid w:val="00F52CAB"/>
    <w:rsid w:val="00F54126"/>
    <w:rsid w:val="00F54CD7"/>
    <w:rsid w:val="00F554B5"/>
    <w:rsid w:val="00F554C2"/>
    <w:rsid w:val="00F555F7"/>
    <w:rsid w:val="00F5692C"/>
    <w:rsid w:val="00F60A85"/>
    <w:rsid w:val="00F60FD9"/>
    <w:rsid w:val="00F61984"/>
    <w:rsid w:val="00F6251C"/>
    <w:rsid w:val="00F62F4F"/>
    <w:rsid w:val="00F6344B"/>
    <w:rsid w:val="00F64CDA"/>
    <w:rsid w:val="00F65702"/>
    <w:rsid w:val="00F65D69"/>
    <w:rsid w:val="00F7107D"/>
    <w:rsid w:val="00F724CA"/>
    <w:rsid w:val="00F72540"/>
    <w:rsid w:val="00F72F69"/>
    <w:rsid w:val="00F73C54"/>
    <w:rsid w:val="00F74773"/>
    <w:rsid w:val="00F7521E"/>
    <w:rsid w:val="00F75548"/>
    <w:rsid w:val="00F757D6"/>
    <w:rsid w:val="00F76355"/>
    <w:rsid w:val="00F76CA6"/>
    <w:rsid w:val="00F7712C"/>
    <w:rsid w:val="00F77A87"/>
    <w:rsid w:val="00F801BD"/>
    <w:rsid w:val="00F85031"/>
    <w:rsid w:val="00F86665"/>
    <w:rsid w:val="00F87453"/>
    <w:rsid w:val="00F87DFD"/>
    <w:rsid w:val="00F901EB"/>
    <w:rsid w:val="00F90786"/>
    <w:rsid w:val="00F90FCB"/>
    <w:rsid w:val="00F91610"/>
    <w:rsid w:val="00F93663"/>
    <w:rsid w:val="00F93879"/>
    <w:rsid w:val="00F94146"/>
    <w:rsid w:val="00F96200"/>
    <w:rsid w:val="00F965DE"/>
    <w:rsid w:val="00F96933"/>
    <w:rsid w:val="00FA108E"/>
    <w:rsid w:val="00FA1686"/>
    <w:rsid w:val="00FA1EA1"/>
    <w:rsid w:val="00FA2C5C"/>
    <w:rsid w:val="00FA2DB4"/>
    <w:rsid w:val="00FA3FFA"/>
    <w:rsid w:val="00FA4523"/>
    <w:rsid w:val="00FA4C1D"/>
    <w:rsid w:val="00FA6510"/>
    <w:rsid w:val="00FA6558"/>
    <w:rsid w:val="00FA7FC6"/>
    <w:rsid w:val="00FB68E9"/>
    <w:rsid w:val="00FB7B42"/>
    <w:rsid w:val="00FC2FCE"/>
    <w:rsid w:val="00FC3A7F"/>
    <w:rsid w:val="00FC4564"/>
    <w:rsid w:val="00FC5157"/>
    <w:rsid w:val="00FC5547"/>
    <w:rsid w:val="00FC56E5"/>
    <w:rsid w:val="00FC5C87"/>
    <w:rsid w:val="00FC7173"/>
    <w:rsid w:val="00FC7362"/>
    <w:rsid w:val="00FC7A7C"/>
    <w:rsid w:val="00FC7F6F"/>
    <w:rsid w:val="00FD01A1"/>
    <w:rsid w:val="00FD01E8"/>
    <w:rsid w:val="00FD023E"/>
    <w:rsid w:val="00FD0805"/>
    <w:rsid w:val="00FD0B2C"/>
    <w:rsid w:val="00FD1FA2"/>
    <w:rsid w:val="00FD2825"/>
    <w:rsid w:val="00FD2C46"/>
    <w:rsid w:val="00FD4102"/>
    <w:rsid w:val="00FD4846"/>
    <w:rsid w:val="00FD5536"/>
    <w:rsid w:val="00FD7BC8"/>
    <w:rsid w:val="00FE01CD"/>
    <w:rsid w:val="00FE0214"/>
    <w:rsid w:val="00FE044C"/>
    <w:rsid w:val="00FE1319"/>
    <w:rsid w:val="00FE23B7"/>
    <w:rsid w:val="00FE2C8F"/>
    <w:rsid w:val="00FE344E"/>
    <w:rsid w:val="00FE4951"/>
    <w:rsid w:val="00FE4EEE"/>
    <w:rsid w:val="00FE51F4"/>
    <w:rsid w:val="00FE5584"/>
    <w:rsid w:val="00FE6BD8"/>
    <w:rsid w:val="00FE7EDD"/>
    <w:rsid w:val="00FF039E"/>
    <w:rsid w:val="00FF261F"/>
    <w:rsid w:val="00FF4027"/>
    <w:rsid w:val="00FF47B0"/>
    <w:rsid w:val="00FF4DEE"/>
    <w:rsid w:val="00FF549A"/>
    <w:rsid w:val="00FF572A"/>
    <w:rsid w:val="00FF5A3A"/>
    <w:rsid w:val="00FF7177"/>
    <w:rsid w:val="00FF7413"/>
    <w:rsid w:val="00FF7874"/>
    <w:rsid w:val="57C36CF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BC586"/>
  <w15:docId w15:val="{EE604AA0-8369-49CF-8802-94E37B69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457F"/>
    <w:rPr>
      <w:sz w:val="20"/>
      <w:szCs w:val="20"/>
    </w:rPr>
  </w:style>
  <w:style w:type="paragraph" w:styleId="Nagwek1">
    <w:name w:val="heading 1"/>
    <w:basedOn w:val="Normalny"/>
    <w:next w:val="Normalny"/>
    <w:link w:val="Nagwek1Znak"/>
    <w:uiPriority w:val="9"/>
    <w:qFormat/>
    <w:rsid w:val="005D2503"/>
    <w:pPr>
      <w:numPr>
        <w:numId w:val="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0" w:after="0" w:line="240" w:lineRule="auto"/>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5D2503"/>
    <w:pPr>
      <w:numPr>
        <w:ilvl w:val="1"/>
        <w:numId w:val="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5D24DA"/>
    <w:pPr>
      <w:numPr>
        <w:ilvl w:val="2"/>
        <w:numId w:val="2"/>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unhideWhenUsed/>
    <w:qFormat/>
    <w:rsid w:val="00B21FAC"/>
    <w:pPr>
      <w:numPr>
        <w:ilvl w:val="3"/>
        <w:numId w:val="2"/>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unhideWhenUsed/>
    <w:qFormat/>
    <w:rsid w:val="005D24DA"/>
    <w:pPr>
      <w:numPr>
        <w:ilvl w:val="4"/>
        <w:numId w:val="2"/>
      </w:num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unhideWhenUsed/>
    <w:qFormat/>
    <w:rsid w:val="005D24DA"/>
    <w:pPr>
      <w:numPr>
        <w:ilvl w:val="5"/>
        <w:numId w:val="2"/>
      </w:num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unhideWhenUsed/>
    <w:qFormat/>
    <w:rsid w:val="005D24DA"/>
    <w:pPr>
      <w:numPr>
        <w:ilvl w:val="6"/>
        <w:numId w:val="2"/>
      </w:num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unhideWhenUsed/>
    <w:qFormat/>
    <w:rsid w:val="005D24DA"/>
    <w:pPr>
      <w:numPr>
        <w:ilvl w:val="7"/>
        <w:numId w:val="2"/>
      </w:num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5D24DA"/>
    <w:pPr>
      <w:numPr>
        <w:ilvl w:val="8"/>
        <w:numId w:val="2"/>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D2503"/>
    <w:rPr>
      <w:b/>
      <w:bCs/>
      <w:caps/>
      <w:color w:val="FFFFFF" w:themeColor="background1"/>
      <w:spacing w:val="15"/>
      <w:shd w:val="clear" w:color="auto" w:fill="4F81BD" w:themeFill="accent1"/>
    </w:rPr>
  </w:style>
  <w:style w:type="character" w:customStyle="1" w:styleId="Nagwek2Znak">
    <w:name w:val="Nagłówek 2 Znak"/>
    <w:basedOn w:val="Domylnaczcionkaakapitu"/>
    <w:link w:val="Nagwek2"/>
    <w:uiPriority w:val="9"/>
    <w:rsid w:val="005D2503"/>
    <w:rPr>
      <w:caps/>
      <w:spacing w:val="15"/>
      <w:shd w:val="clear" w:color="auto" w:fill="DBE5F1" w:themeFill="accent1" w:themeFillTint="33"/>
    </w:rPr>
  </w:style>
  <w:style w:type="character" w:customStyle="1" w:styleId="Nagwek3Znak">
    <w:name w:val="Nagłówek 3 Znak"/>
    <w:basedOn w:val="Domylnaczcionkaakapitu"/>
    <w:link w:val="Nagwek3"/>
    <w:uiPriority w:val="9"/>
    <w:rsid w:val="005D24DA"/>
    <w:rPr>
      <w:caps/>
      <w:color w:val="243F60" w:themeColor="accent1" w:themeShade="7F"/>
      <w:spacing w:val="15"/>
    </w:rPr>
  </w:style>
  <w:style w:type="character" w:customStyle="1" w:styleId="Nagwek4Znak">
    <w:name w:val="Nagłówek 4 Znak"/>
    <w:basedOn w:val="Domylnaczcionkaakapitu"/>
    <w:link w:val="Nagwek4"/>
    <w:uiPriority w:val="9"/>
    <w:rsid w:val="00B21FAC"/>
    <w:rPr>
      <w:caps/>
      <w:color w:val="365F91" w:themeColor="accent1" w:themeShade="BF"/>
      <w:spacing w:val="10"/>
    </w:rPr>
  </w:style>
  <w:style w:type="character" w:customStyle="1" w:styleId="Nagwek5Znak">
    <w:name w:val="Nagłówek 5 Znak"/>
    <w:basedOn w:val="Domylnaczcionkaakapitu"/>
    <w:link w:val="Nagwek5"/>
    <w:uiPriority w:val="9"/>
    <w:rsid w:val="005D24DA"/>
    <w:rPr>
      <w:caps/>
      <w:color w:val="365F91" w:themeColor="accent1" w:themeShade="BF"/>
      <w:spacing w:val="10"/>
    </w:rPr>
  </w:style>
  <w:style w:type="character" w:customStyle="1" w:styleId="Nagwek6Znak">
    <w:name w:val="Nagłówek 6 Znak"/>
    <w:basedOn w:val="Domylnaczcionkaakapitu"/>
    <w:link w:val="Nagwek6"/>
    <w:uiPriority w:val="9"/>
    <w:rsid w:val="005D24DA"/>
    <w:rPr>
      <w:caps/>
      <w:color w:val="365F91" w:themeColor="accent1" w:themeShade="BF"/>
      <w:spacing w:val="10"/>
    </w:rPr>
  </w:style>
  <w:style w:type="character" w:customStyle="1" w:styleId="Nagwek7Znak">
    <w:name w:val="Nagłówek 7 Znak"/>
    <w:basedOn w:val="Domylnaczcionkaakapitu"/>
    <w:link w:val="Nagwek7"/>
    <w:uiPriority w:val="9"/>
    <w:rsid w:val="005D24DA"/>
    <w:rPr>
      <w:caps/>
      <w:color w:val="365F91" w:themeColor="accent1" w:themeShade="BF"/>
      <w:spacing w:val="10"/>
    </w:rPr>
  </w:style>
  <w:style w:type="character" w:customStyle="1" w:styleId="Nagwek8Znak">
    <w:name w:val="Nagłówek 8 Znak"/>
    <w:basedOn w:val="Domylnaczcionkaakapitu"/>
    <w:link w:val="Nagwek8"/>
    <w:uiPriority w:val="9"/>
    <w:rsid w:val="005D24DA"/>
    <w:rPr>
      <w:caps/>
      <w:spacing w:val="10"/>
      <w:sz w:val="18"/>
      <w:szCs w:val="18"/>
    </w:rPr>
  </w:style>
  <w:style w:type="character" w:customStyle="1" w:styleId="Nagwek9Znak">
    <w:name w:val="Nagłówek 9 Znak"/>
    <w:basedOn w:val="Domylnaczcionkaakapitu"/>
    <w:link w:val="Nagwek9"/>
    <w:uiPriority w:val="9"/>
    <w:semiHidden/>
    <w:rsid w:val="005D24DA"/>
    <w:rPr>
      <w:i/>
      <w:caps/>
      <w:spacing w:val="10"/>
      <w:sz w:val="18"/>
      <w:szCs w:val="18"/>
    </w:rPr>
  </w:style>
  <w:style w:type="paragraph" w:styleId="Akapitzlist">
    <w:name w:val="List Paragraph"/>
    <w:aliases w:val="Lista - poziom 1,Tabela - naglowek,SM-nagłówek2,CP-UC,Bullet Number,List Paragraph1,lp1,List Paragraph2,ISCG Numerowanie"/>
    <w:basedOn w:val="Normalny"/>
    <w:link w:val="AkapitzlistZnak"/>
    <w:uiPriority w:val="34"/>
    <w:qFormat/>
    <w:rsid w:val="005D24DA"/>
    <w:pPr>
      <w:ind w:left="720"/>
      <w:contextualSpacing/>
    </w:pPr>
  </w:style>
  <w:style w:type="paragraph" w:styleId="NormalnyWeb">
    <w:name w:val="Normal (Web)"/>
    <w:basedOn w:val="Normalny"/>
    <w:link w:val="NormalnyWebZnak"/>
    <w:uiPriority w:val="99"/>
    <w:unhideWhenUsed/>
    <w:rsid w:val="00D40A2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basedOn w:val="Normalny"/>
    <w:link w:val="BezodstpwZnak"/>
    <w:uiPriority w:val="1"/>
    <w:qFormat/>
    <w:rsid w:val="005D24DA"/>
    <w:pPr>
      <w:spacing w:before="0" w:after="0" w:line="240" w:lineRule="auto"/>
    </w:pPr>
  </w:style>
  <w:style w:type="character" w:customStyle="1" w:styleId="BezodstpwZnak">
    <w:name w:val="Bez odstępów Znak"/>
    <w:basedOn w:val="Domylnaczcionkaakapitu"/>
    <w:link w:val="Bezodstpw"/>
    <w:uiPriority w:val="1"/>
    <w:rsid w:val="005D24DA"/>
    <w:rPr>
      <w:sz w:val="20"/>
      <w:szCs w:val="20"/>
    </w:rPr>
  </w:style>
  <w:style w:type="paragraph" w:styleId="Legenda">
    <w:name w:val="caption"/>
    <w:aliases w:val="PMO Caption,Podpis pod rysunkiem"/>
    <w:basedOn w:val="Normalny"/>
    <w:next w:val="Normalny"/>
    <w:link w:val="LegendaZnak"/>
    <w:unhideWhenUsed/>
    <w:qFormat/>
    <w:rsid w:val="005D24DA"/>
    <w:rPr>
      <w:b/>
      <w:bCs/>
      <w:color w:val="365F91" w:themeColor="accent1" w:themeShade="BF"/>
      <w:sz w:val="16"/>
      <w:szCs w:val="16"/>
    </w:rPr>
  </w:style>
  <w:style w:type="paragraph" w:styleId="Tytu">
    <w:name w:val="Title"/>
    <w:basedOn w:val="Normalny"/>
    <w:next w:val="Normalny"/>
    <w:link w:val="TytuZnak"/>
    <w:uiPriority w:val="10"/>
    <w:qFormat/>
    <w:rsid w:val="005D24DA"/>
    <w:pPr>
      <w:spacing w:before="720"/>
    </w:pPr>
    <w:rPr>
      <w:caps/>
      <w:color w:val="4F81BD" w:themeColor="accent1"/>
      <w:spacing w:val="10"/>
      <w:kern w:val="28"/>
      <w:sz w:val="52"/>
      <w:szCs w:val="52"/>
    </w:rPr>
  </w:style>
  <w:style w:type="character" w:customStyle="1" w:styleId="TytuZnak">
    <w:name w:val="Tytuł Znak"/>
    <w:basedOn w:val="Domylnaczcionkaakapitu"/>
    <w:link w:val="Tytu"/>
    <w:uiPriority w:val="10"/>
    <w:rsid w:val="005D24DA"/>
    <w:rPr>
      <w:caps/>
      <w:color w:val="4F81BD" w:themeColor="accent1"/>
      <w:spacing w:val="10"/>
      <w:kern w:val="28"/>
      <w:sz w:val="52"/>
      <w:szCs w:val="52"/>
    </w:rPr>
  </w:style>
  <w:style w:type="paragraph" w:styleId="Podtytu">
    <w:name w:val="Subtitle"/>
    <w:basedOn w:val="Normalny"/>
    <w:next w:val="Normalny"/>
    <w:link w:val="PodtytuZnak"/>
    <w:uiPriority w:val="11"/>
    <w:qFormat/>
    <w:rsid w:val="005D24DA"/>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5D24DA"/>
    <w:rPr>
      <w:caps/>
      <w:color w:val="595959" w:themeColor="text1" w:themeTint="A6"/>
      <w:spacing w:val="10"/>
      <w:sz w:val="24"/>
      <w:szCs w:val="24"/>
    </w:rPr>
  </w:style>
  <w:style w:type="character" w:styleId="Pogrubienie">
    <w:name w:val="Strong"/>
    <w:uiPriority w:val="22"/>
    <w:qFormat/>
    <w:rsid w:val="005D24DA"/>
    <w:rPr>
      <w:b/>
      <w:bCs/>
    </w:rPr>
  </w:style>
  <w:style w:type="character" w:styleId="Uwydatnienie">
    <w:name w:val="Emphasis"/>
    <w:uiPriority w:val="20"/>
    <w:qFormat/>
    <w:rsid w:val="005D24DA"/>
    <w:rPr>
      <w:caps/>
      <w:color w:val="243F60" w:themeColor="accent1" w:themeShade="7F"/>
      <w:spacing w:val="5"/>
    </w:rPr>
  </w:style>
  <w:style w:type="paragraph" w:styleId="Cytat">
    <w:name w:val="Quote"/>
    <w:basedOn w:val="Normalny"/>
    <w:next w:val="Normalny"/>
    <w:link w:val="CytatZnak"/>
    <w:uiPriority w:val="29"/>
    <w:qFormat/>
    <w:rsid w:val="005D24DA"/>
    <w:rPr>
      <w:i/>
      <w:iCs/>
    </w:rPr>
  </w:style>
  <w:style w:type="character" w:customStyle="1" w:styleId="CytatZnak">
    <w:name w:val="Cytat Znak"/>
    <w:basedOn w:val="Domylnaczcionkaakapitu"/>
    <w:link w:val="Cytat"/>
    <w:uiPriority w:val="29"/>
    <w:rsid w:val="005D24DA"/>
    <w:rPr>
      <w:i/>
      <w:iCs/>
      <w:sz w:val="20"/>
      <w:szCs w:val="20"/>
    </w:rPr>
  </w:style>
  <w:style w:type="paragraph" w:styleId="Cytatintensywny">
    <w:name w:val="Intense Quote"/>
    <w:basedOn w:val="Normalny"/>
    <w:next w:val="Normalny"/>
    <w:link w:val="CytatintensywnyZnak"/>
    <w:uiPriority w:val="30"/>
    <w:qFormat/>
    <w:rsid w:val="005D24D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5D24DA"/>
    <w:rPr>
      <w:i/>
      <w:iCs/>
      <w:color w:val="4F81BD" w:themeColor="accent1"/>
      <w:sz w:val="20"/>
      <w:szCs w:val="20"/>
    </w:rPr>
  </w:style>
  <w:style w:type="character" w:styleId="Wyrnieniedelikatne">
    <w:name w:val="Subtle Emphasis"/>
    <w:uiPriority w:val="19"/>
    <w:qFormat/>
    <w:rsid w:val="005D24DA"/>
    <w:rPr>
      <w:i/>
      <w:iCs/>
      <w:color w:val="243F60" w:themeColor="accent1" w:themeShade="7F"/>
    </w:rPr>
  </w:style>
  <w:style w:type="character" w:styleId="Wyrnienieintensywne">
    <w:name w:val="Intense Emphasis"/>
    <w:uiPriority w:val="21"/>
    <w:qFormat/>
    <w:rsid w:val="005D24DA"/>
    <w:rPr>
      <w:b/>
      <w:bCs/>
      <w:caps/>
      <w:color w:val="243F60" w:themeColor="accent1" w:themeShade="7F"/>
      <w:spacing w:val="10"/>
    </w:rPr>
  </w:style>
  <w:style w:type="character" w:styleId="Odwoaniedelikatne">
    <w:name w:val="Subtle Reference"/>
    <w:uiPriority w:val="31"/>
    <w:qFormat/>
    <w:rsid w:val="005D24DA"/>
    <w:rPr>
      <w:b/>
      <w:bCs/>
      <w:color w:val="4F81BD" w:themeColor="accent1"/>
    </w:rPr>
  </w:style>
  <w:style w:type="character" w:styleId="Odwoanieintensywne">
    <w:name w:val="Intense Reference"/>
    <w:uiPriority w:val="32"/>
    <w:qFormat/>
    <w:rsid w:val="005D24DA"/>
    <w:rPr>
      <w:b/>
      <w:bCs/>
      <w:i/>
      <w:iCs/>
      <w:caps/>
      <w:color w:val="4F81BD" w:themeColor="accent1"/>
    </w:rPr>
  </w:style>
  <w:style w:type="character" w:styleId="Tytuksiki">
    <w:name w:val="Book Title"/>
    <w:uiPriority w:val="33"/>
    <w:qFormat/>
    <w:rsid w:val="005D24DA"/>
    <w:rPr>
      <w:b/>
      <w:bCs/>
      <w:i/>
      <w:iCs/>
      <w:spacing w:val="9"/>
    </w:rPr>
  </w:style>
  <w:style w:type="paragraph" w:styleId="Nagwekspisutreci">
    <w:name w:val="TOC Heading"/>
    <w:basedOn w:val="Nagwek1"/>
    <w:next w:val="Normalny"/>
    <w:uiPriority w:val="39"/>
    <w:unhideWhenUsed/>
    <w:qFormat/>
    <w:rsid w:val="005D24DA"/>
    <w:pPr>
      <w:outlineLvl w:val="9"/>
    </w:pPr>
    <w:rPr>
      <w:lang w:bidi="en-US"/>
    </w:rPr>
  </w:style>
  <w:style w:type="table" w:styleId="Tabela-Siatka">
    <w:name w:val="Table Grid"/>
    <w:basedOn w:val="Standardowy"/>
    <w:uiPriority w:val="59"/>
    <w:qFormat/>
    <w:rsid w:val="001A0FB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3akcent5">
    <w:name w:val="Medium Grid 3 Accent 5"/>
    <w:basedOn w:val="Standardowy"/>
    <w:uiPriority w:val="69"/>
    <w:rsid w:val="001A0FB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kstprzypisukocowego">
    <w:name w:val="endnote text"/>
    <w:basedOn w:val="Normalny"/>
    <w:link w:val="TekstprzypisukocowegoZnak"/>
    <w:uiPriority w:val="99"/>
    <w:semiHidden/>
    <w:unhideWhenUsed/>
    <w:rsid w:val="008F387D"/>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8F387D"/>
    <w:rPr>
      <w:sz w:val="20"/>
      <w:szCs w:val="20"/>
    </w:rPr>
  </w:style>
  <w:style w:type="character" w:styleId="Odwoanieprzypisukocowego">
    <w:name w:val="endnote reference"/>
    <w:basedOn w:val="Domylnaczcionkaakapitu"/>
    <w:uiPriority w:val="99"/>
    <w:semiHidden/>
    <w:unhideWhenUsed/>
    <w:rsid w:val="008F387D"/>
    <w:rPr>
      <w:vertAlign w:val="superscript"/>
    </w:rPr>
  </w:style>
  <w:style w:type="table" w:styleId="redniecieniowanie1akcent5">
    <w:name w:val="Medium Shading 1 Accent 5"/>
    <w:basedOn w:val="Standardowy"/>
    <w:uiPriority w:val="63"/>
    <w:rsid w:val="0068501A"/>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kstdymka">
    <w:name w:val="Balloon Text"/>
    <w:basedOn w:val="Normalny"/>
    <w:link w:val="TekstdymkaZnak"/>
    <w:uiPriority w:val="99"/>
    <w:semiHidden/>
    <w:unhideWhenUsed/>
    <w:rsid w:val="002B1E6D"/>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1E6D"/>
    <w:rPr>
      <w:rFonts w:ascii="Tahoma" w:hAnsi="Tahoma" w:cs="Tahoma"/>
      <w:sz w:val="16"/>
      <w:szCs w:val="16"/>
    </w:rPr>
  </w:style>
  <w:style w:type="table" w:styleId="rednialista1akcent1">
    <w:name w:val="Medium List 1 Accent 1"/>
    <w:basedOn w:val="Standardowy"/>
    <w:uiPriority w:val="65"/>
    <w:rsid w:val="001B6AD7"/>
    <w:pPr>
      <w:spacing w:before="0" w:after="0" w:line="240" w:lineRule="auto"/>
    </w:pPr>
    <w:rPr>
      <w:rFonts w:eastAsiaTheme="minorHAns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ecieniowanie2akcent5">
    <w:name w:val="Medium Shading 2 Accent 5"/>
    <w:basedOn w:val="Standardowy"/>
    <w:uiPriority w:val="64"/>
    <w:rsid w:val="001B6AD7"/>
    <w:pPr>
      <w:spacing w:before="0"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pistreci1">
    <w:name w:val="toc 1"/>
    <w:basedOn w:val="Normalny"/>
    <w:next w:val="Normalny"/>
    <w:autoRedefine/>
    <w:uiPriority w:val="39"/>
    <w:unhideWhenUsed/>
    <w:rsid w:val="001465ED"/>
    <w:pPr>
      <w:spacing w:after="100"/>
    </w:pPr>
  </w:style>
  <w:style w:type="paragraph" w:styleId="Spistreci2">
    <w:name w:val="toc 2"/>
    <w:basedOn w:val="Normalny"/>
    <w:next w:val="Normalny"/>
    <w:autoRedefine/>
    <w:uiPriority w:val="39"/>
    <w:unhideWhenUsed/>
    <w:rsid w:val="00CD4D7E"/>
    <w:pPr>
      <w:tabs>
        <w:tab w:val="left" w:pos="880"/>
        <w:tab w:val="right" w:leader="dot" w:pos="9062"/>
      </w:tabs>
      <w:spacing w:before="0" w:after="0" w:line="240" w:lineRule="auto"/>
    </w:pPr>
  </w:style>
  <w:style w:type="paragraph" w:styleId="Spistreci3">
    <w:name w:val="toc 3"/>
    <w:basedOn w:val="Normalny"/>
    <w:next w:val="Normalny"/>
    <w:autoRedefine/>
    <w:uiPriority w:val="39"/>
    <w:unhideWhenUsed/>
    <w:rsid w:val="001465ED"/>
    <w:pPr>
      <w:spacing w:after="100"/>
      <w:ind w:left="400"/>
    </w:pPr>
  </w:style>
  <w:style w:type="character" w:styleId="Hipercze">
    <w:name w:val="Hyperlink"/>
    <w:basedOn w:val="Domylnaczcionkaakapitu"/>
    <w:uiPriority w:val="99"/>
    <w:unhideWhenUsed/>
    <w:rsid w:val="001465ED"/>
    <w:rPr>
      <w:color w:val="0000FF" w:themeColor="hyperlink"/>
      <w:u w:val="single"/>
    </w:rPr>
  </w:style>
  <w:style w:type="paragraph" w:styleId="Spisilustracji">
    <w:name w:val="table of figures"/>
    <w:basedOn w:val="Normalny"/>
    <w:next w:val="Normalny"/>
    <w:uiPriority w:val="99"/>
    <w:unhideWhenUsed/>
    <w:rsid w:val="001465ED"/>
    <w:pPr>
      <w:spacing w:after="0"/>
    </w:pPr>
  </w:style>
  <w:style w:type="paragraph" w:styleId="Spistreci4">
    <w:name w:val="toc 4"/>
    <w:basedOn w:val="Normalny"/>
    <w:next w:val="Normalny"/>
    <w:autoRedefine/>
    <w:uiPriority w:val="39"/>
    <w:unhideWhenUsed/>
    <w:rsid w:val="00844C02"/>
    <w:pPr>
      <w:spacing w:before="0" w:after="100"/>
      <w:ind w:left="660"/>
    </w:pPr>
    <w:rPr>
      <w:sz w:val="22"/>
      <w:szCs w:val="22"/>
      <w:lang w:eastAsia="pl-PL"/>
    </w:rPr>
  </w:style>
  <w:style w:type="paragraph" w:styleId="Spistreci5">
    <w:name w:val="toc 5"/>
    <w:basedOn w:val="Normalny"/>
    <w:next w:val="Normalny"/>
    <w:autoRedefine/>
    <w:uiPriority w:val="39"/>
    <w:unhideWhenUsed/>
    <w:rsid w:val="00844C02"/>
    <w:pPr>
      <w:spacing w:before="0" w:after="100"/>
      <w:ind w:left="880"/>
    </w:pPr>
    <w:rPr>
      <w:sz w:val="22"/>
      <w:szCs w:val="22"/>
      <w:lang w:eastAsia="pl-PL"/>
    </w:rPr>
  </w:style>
  <w:style w:type="paragraph" w:styleId="Spistreci6">
    <w:name w:val="toc 6"/>
    <w:basedOn w:val="Normalny"/>
    <w:next w:val="Normalny"/>
    <w:autoRedefine/>
    <w:uiPriority w:val="39"/>
    <w:unhideWhenUsed/>
    <w:rsid w:val="00844C02"/>
    <w:pPr>
      <w:spacing w:before="0" w:after="100"/>
      <w:ind w:left="1100"/>
    </w:pPr>
    <w:rPr>
      <w:sz w:val="22"/>
      <w:szCs w:val="22"/>
      <w:lang w:eastAsia="pl-PL"/>
    </w:rPr>
  </w:style>
  <w:style w:type="paragraph" w:styleId="Spistreci7">
    <w:name w:val="toc 7"/>
    <w:basedOn w:val="Normalny"/>
    <w:next w:val="Normalny"/>
    <w:autoRedefine/>
    <w:uiPriority w:val="39"/>
    <w:unhideWhenUsed/>
    <w:rsid w:val="00844C02"/>
    <w:pPr>
      <w:spacing w:before="0" w:after="100"/>
      <w:ind w:left="1320"/>
    </w:pPr>
    <w:rPr>
      <w:sz w:val="22"/>
      <w:szCs w:val="22"/>
      <w:lang w:eastAsia="pl-PL"/>
    </w:rPr>
  </w:style>
  <w:style w:type="paragraph" w:styleId="Spistreci8">
    <w:name w:val="toc 8"/>
    <w:basedOn w:val="Normalny"/>
    <w:next w:val="Normalny"/>
    <w:autoRedefine/>
    <w:uiPriority w:val="39"/>
    <w:unhideWhenUsed/>
    <w:rsid w:val="00844C02"/>
    <w:pPr>
      <w:spacing w:before="0" w:after="100"/>
      <w:ind w:left="1540"/>
    </w:pPr>
    <w:rPr>
      <w:sz w:val="22"/>
      <w:szCs w:val="22"/>
      <w:lang w:eastAsia="pl-PL"/>
    </w:rPr>
  </w:style>
  <w:style w:type="paragraph" w:styleId="Spistreci9">
    <w:name w:val="toc 9"/>
    <w:basedOn w:val="Normalny"/>
    <w:next w:val="Normalny"/>
    <w:autoRedefine/>
    <w:uiPriority w:val="39"/>
    <w:unhideWhenUsed/>
    <w:rsid w:val="00844C02"/>
    <w:pPr>
      <w:spacing w:before="0" w:after="100"/>
      <w:ind w:left="1760"/>
    </w:pPr>
    <w:rPr>
      <w:sz w:val="22"/>
      <w:szCs w:val="22"/>
      <w:lang w:eastAsia="pl-PL"/>
    </w:rPr>
  </w:style>
  <w:style w:type="table" w:styleId="Kolorowasiatkaakcent5">
    <w:name w:val="Colorful Grid Accent 5"/>
    <w:basedOn w:val="Standardowy"/>
    <w:uiPriority w:val="73"/>
    <w:rsid w:val="00DB130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agwek">
    <w:name w:val="header"/>
    <w:basedOn w:val="Normalny"/>
    <w:link w:val="NagwekZnak"/>
    <w:uiPriority w:val="99"/>
    <w:unhideWhenUsed/>
    <w:rsid w:val="00BD505F"/>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BD505F"/>
    <w:rPr>
      <w:sz w:val="20"/>
      <w:szCs w:val="20"/>
    </w:rPr>
  </w:style>
  <w:style w:type="paragraph" w:styleId="Stopka">
    <w:name w:val="footer"/>
    <w:basedOn w:val="Normalny"/>
    <w:link w:val="StopkaZnak"/>
    <w:uiPriority w:val="99"/>
    <w:unhideWhenUsed/>
    <w:rsid w:val="00BD505F"/>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BD505F"/>
    <w:rPr>
      <w:sz w:val="20"/>
      <w:szCs w:val="20"/>
    </w:rPr>
  </w:style>
  <w:style w:type="table" w:styleId="Jasnecieniowanieakcent1">
    <w:name w:val="Light Shading Accent 1"/>
    <w:basedOn w:val="Standardowy"/>
    <w:uiPriority w:val="60"/>
    <w:rsid w:val="0011282A"/>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i5ciemnaakcent5">
    <w:name w:val="Grid Table 5 Dark Accent 5"/>
    <w:basedOn w:val="Standardowy"/>
    <w:uiPriority w:val="50"/>
    <w:rsid w:val="00B92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ekstpodstawowy3">
    <w:name w:val="Body Text 3"/>
    <w:basedOn w:val="Normalny"/>
    <w:link w:val="Tekstpodstawowy3Znak"/>
    <w:rsid w:val="00EB227F"/>
    <w:pPr>
      <w:spacing w:after="0" w:line="240" w:lineRule="auto"/>
    </w:pPr>
    <w:rPr>
      <w:rFonts w:ascii="Arial" w:eastAsia="Times New Roman" w:hAnsi="Arial" w:cs="Times New Roman"/>
      <w:lang w:eastAsia="pl-PL"/>
    </w:rPr>
  </w:style>
  <w:style w:type="character" w:customStyle="1" w:styleId="Tekstpodstawowy3Znak">
    <w:name w:val="Tekst podstawowy 3 Znak"/>
    <w:basedOn w:val="Domylnaczcionkaakapitu"/>
    <w:link w:val="Tekstpodstawowy3"/>
    <w:rsid w:val="00EB227F"/>
    <w:rPr>
      <w:rFonts w:ascii="Arial" w:eastAsia="Times New Roman" w:hAnsi="Arial" w:cs="Times New Roman"/>
      <w:sz w:val="20"/>
      <w:szCs w:val="20"/>
      <w:lang w:eastAsia="pl-PL"/>
    </w:rPr>
  </w:style>
  <w:style w:type="table" w:styleId="Tabelasiatki1jasnaakcent1">
    <w:name w:val="Grid Table 1 Light Accent 1"/>
    <w:basedOn w:val="Standardowy"/>
    <w:uiPriority w:val="46"/>
    <w:rsid w:val="00900EA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4akcent1">
    <w:name w:val="Grid Table 4 Accent 1"/>
    <w:basedOn w:val="Standardowy"/>
    <w:uiPriority w:val="49"/>
    <w:rsid w:val="00D218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Integrity">
    <w:name w:val="Integrity"/>
    <w:basedOn w:val="Tabela-Siatka"/>
    <w:uiPriority w:val="99"/>
    <w:rsid w:val="00BC1FFA"/>
    <w:rPr>
      <w:rFonts w:eastAsiaTheme="minorHAnsi"/>
      <w:sz w:val="20"/>
    </w:rPr>
    <w:tblPr>
      <w:tblStyleRowBandSize w:val="1"/>
      <w:tbl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insideH w:val="single" w:sz="2" w:space="0" w:color="D6E3BC" w:themeColor="accent3" w:themeTint="66"/>
        <w:insideV w:val="single" w:sz="2" w:space="0" w:color="D6E3BC" w:themeColor="accent3" w:themeTint="66"/>
      </w:tblBorders>
    </w:tblPr>
    <w:tcPr>
      <w:vAlign w:val="center"/>
    </w:tcPr>
    <w:tblStylePr w:type="firstRow">
      <w:pPr>
        <w:jc w:val="left"/>
      </w:pPr>
      <w:rPr>
        <w:rFonts w:asciiTheme="minorHAnsi" w:hAnsiTheme="minorHAnsi"/>
        <w:b/>
        <w:color w:val="FFFFFF" w:themeColor="background1"/>
        <w:sz w:val="16"/>
      </w:rPr>
      <w:tblPr/>
      <w:trPr>
        <w:tblHeader/>
      </w:trPr>
      <w:tcPr>
        <w:shd w:val="clear" w:color="auto" w:fill="4F6228" w:themeFill="accent3" w:themeFillShade="80"/>
      </w:tcPr>
    </w:tblStylePr>
    <w:tblStylePr w:type="lastRow">
      <w:tblPr/>
      <w:tcPr>
        <w:shd w:val="clear" w:color="auto" w:fill="4F6228" w:themeFill="accent3" w:themeFillShade="80"/>
      </w:tcPr>
    </w:tblStylePr>
    <w:tblStylePr w:type="firstCol">
      <w:tblPr/>
      <w:tcPr>
        <w:shd w:val="clear" w:color="auto" w:fill="C2D69B" w:themeFill="accent3" w:themeFillTint="99"/>
      </w:tcPr>
    </w:tblStylePr>
    <w:tblStylePr w:type="lastCol">
      <w:tblPr/>
      <w:tcPr>
        <w:shd w:val="clear" w:color="auto" w:fill="C2D69B" w:themeFill="accent3" w:themeFillTint="99"/>
      </w:tcPr>
    </w:tblStylePr>
    <w:tblStylePr w:type="band2Horz">
      <w:tblPr/>
      <w:tcPr>
        <w:shd w:val="clear" w:color="auto" w:fill="EAF1DD" w:themeFill="accent3" w:themeFillTint="33"/>
      </w:tcPr>
    </w:tblStylePr>
  </w:style>
  <w:style w:type="character" w:styleId="UyteHipercze">
    <w:name w:val="FollowedHyperlink"/>
    <w:basedOn w:val="Domylnaczcionkaakapitu"/>
    <w:uiPriority w:val="99"/>
    <w:semiHidden/>
    <w:unhideWhenUsed/>
    <w:rsid w:val="00CF45AC"/>
    <w:rPr>
      <w:color w:val="800080" w:themeColor="followedHyperlink"/>
      <w:u w:val="single"/>
    </w:rPr>
  </w:style>
  <w:style w:type="paragraph" w:styleId="Tekstpodstawowy">
    <w:name w:val="Body Text"/>
    <w:basedOn w:val="Normalny"/>
    <w:link w:val="TekstpodstawowyZnak"/>
    <w:uiPriority w:val="99"/>
    <w:unhideWhenUsed/>
    <w:rsid w:val="00487406"/>
    <w:pPr>
      <w:spacing w:after="120"/>
    </w:pPr>
  </w:style>
  <w:style w:type="character" w:customStyle="1" w:styleId="TekstpodstawowyZnak">
    <w:name w:val="Tekst podstawowy Znak"/>
    <w:basedOn w:val="Domylnaczcionkaakapitu"/>
    <w:link w:val="Tekstpodstawowy"/>
    <w:uiPriority w:val="99"/>
    <w:rsid w:val="00487406"/>
    <w:rPr>
      <w:sz w:val="20"/>
      <w:szCs w:val="20"/>
    </w:rPr>
  </w:style>
  <w:style w:type="paragraph" w:customStyle="1" w:styleId="TableHeading">
    <w:name w:val="Table Heading"/>
    <w:aliases w:val="th,th Char"/>
    <w:basedOn w:val="Normalny"/>
    <w:rsid w:val="00487406"/>
    <w:pPr>
      <w:keepNext/>
      <w:keepLines/>
      <w:suppressAutoHyphens/>
      <w:spacing w:before="40" w:after="40" w:line="240" w:lineRule="auto"/>
      <w:jc w:val="center"/>
    </w:pPr>
    <w:rPr>
      <w:rFonts w:ascii="Arial Narrow" w:eastAsia="Times New Roman" w:hAnsi="Arial Narrow" w:cs="Times New Roman"/>
      <w:b/>
      <w:kern w:val="20"/>
      <w:sz w:val="19"/>
    </w:rPr>
  </w:style>
  <w:style w:type="paragraph" w:customStyle="1" w:styleId="Rysunki">
    <w:name w:val="Rysunki"/>
    <w:basedOn w:val="Legenda"/>
    <w:link w:val="RysunkiChar"/>
    <w:qFormat/>
    <w:rsid w:val="00487406"/>
    <w:pPr>
      <w:numPr>
        <w:numId w:val="3"/>
      </w:numPr>
      <w:spacing w:before="0" w:line="240" w:lineRule="auto"/>
      <w:jc w:val="both"/>
    </w:pPr>
    <w:rPr>
      <w:rFonts w:ascii="Microsoft Sans Serif" w:eastAsia="Calibri" w:hAnsi="Microsoft Sans Serif" w:cs="Times New Roman"/>
      <w:color w:val="4F81BD" w:themeColor="accent1"/>
      <w:sz w:val="18"/>
      <w:szCs w:val="18"/>
      <w:lang w:eastAsia="pl-PL"/>
    </w:rPr>
  </w:style>
  <w:style w:type="character" w:customStyle="1" w:styleId="RysunkiChar">
    <w:name w:val="Rysunki Char"/>
    <w:basedOn w:val="Domylnaczcionkaakapitu"/>
    <w:link w:val="Rysunki"/>
    <w:rsid w:val="00487406"/>
    <w:rPr>
      <w:rFonts w:ascii="Microsoft Sans Serif" w:eastAsia="Calibri" w:hAnsi="Microsoft Sans Serif" w:cs="Times New Roman"/>
      <w:b/>
      <w:bCs/>
      <w:color w:val="4F81BD" w:themeColor="accent1"/>
      <w:sz w:val="18"/>
      <w:szCs w:val="18"/>
      <w:lang w:eastAsia="pl-PL"/>
    </w:rPr>
  </w:style>
  <w:style w:type="paragraph" w:customStyle="1" w:styleId="Bullet">
    <w:name w:val="Bullet"/>
    <w:basedOn w:val="Normalny"/>
    <w:uiPriority w:val="99"/>
    <w:rsid w:val="00EB421D"/>
    <w:pPr>
      <w:numPr>
        <w:numId w:val="4"/>
      </w:numPr>
      <w:tabs>
        <w:tab w:val="clear" w:pos="1080"/>
        <w:tab w:val="num" w:pos="360"/>
      </w:tabs>
      <w:spacing w:before="0" w:after="240" w:line="240" w:lineRule="auto"/>
      <w:ind w:left="360"/>
      <w:jc w:val="both"/>
    </w:pPr>
    <w:rPr>
      <w:rFonts w:ascii="Arial" w:eastAsia="Times New Roman" w:hAnsi="Arial" w:cs="Times New Roman"/>
      <w:bCs/>
      <w:sz w:val="22"/>
      <w:lang w:val="en-US"/>
    </w:rPr>
  </w:style>
  <w:style w:type="character" w:styleId="Tekstzastpczy">
    <w:name w:val="Placeholder Text"/>
    <w:basedOn w:val="Domylnaczcionkaakapitu"/>
    <w:uiPriority w:val="99"/>
    <w:semiHidden/>
    <w:rsid w:val="00237ED2"/>
    <w:rPr>
      <w:color w:val="808080"/>
    </w:rPr>
  </w:style>
  <w:style w:type="table" w:styleId="Tabelalisty4akcent1">
    <w:name w:val="List Table 4 Accent 1"/>
    <w:basedOn w:val="Standardowy"/>
    <w:uiPriority w:val="49"/>
    <w:rsid w:val="00B864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5ciemnaakcent1">
    <w:name w:val="Grid Table 5 Dark Accent 1"/>
    <w:basedOn w:val="Standardowy"/>
    <w:uiPriority w:val="50"/>
    <w:rsid w:val="00B864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IS">
    <w:name w:val="IS"/>
    <w:basedOn w:val="Tabela-Siatka"/>
    <w:uiPriority w:val="99"/>
    <w:rsid w:val="00A335AD"/>
    <w:rPr>
      <w:rFonts w:ascii="Calibri" w:eastAsia="Calibri" w:hAnsi="Calibri" w:cs="Times New Roman"/>
      <w:sz w:val="20"/>
      <w:szCs w:val="20"/>
      <w:lang w:val="en-US"/>
    </w:rPr>
    <w:tblPr>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left w:w="68" w:type="dxa"/>
        <w:right w:w="68" w:type="dxa"/>
      </w:tblCellMar>
    </w:tblPr>
    <w:trPr>
      <w:cantSplit/>
    </w:trPr>
    <w:tcPr>
      <w:shd w:val="clear" w:color="auto" w:fill="auto"/>
    </w:tcPr>
    <w:tblStylePr w:type="firstRow">
      <w:rPr>
        <w:rFonts w:ascii="Calibri" w:hAnsi="Calibri"/>
        <w:b/>
        <w:color w:val="FFFFFF" w:themeColor="background1"/>
        <w:sz w:val="20"/>
      </w:rPr>
      <w:tblPr/>
      <w:tcPr>
        <w:shd w:val="clear" w:color="auto" w:fill="76923C" w:themeFill="accent3" w:themeFillShade="BF"/>
      </w:tcPr>
    </w:tblStylePr>
  </w:style>
  <w:style w:type="paragraph" w:customStyle="1" w:styleId="CMD">
    <w:name w:val="CMD"/>
    <w:basedOn w:val="Normalny"/>
    <w:link w:val="CMDZnak"/>
    <w:qFormat/>
    <w:rsid w:val="00773161"/>
    <w:pPr>
      <w:shd w:val="clear" w:color="auto" w:fill="D9D9D9" w:themeFill="background1" w:themeFillShade="D9"/>
      <w:spacing w:before="0" w:after="0" w:line="240" w:lineRule="auto"/>
      <w:ind w:left="708" w:hanging="708"/>
      <w:jc w:val="both"/>
    </w:pPr>
    <w:rPr>
      <w:rFonts w:eastAsiaTheme="minorHAnsi"/>
      <w:szCs w:val="22"/>
      <w:lang w:val="en-US"/>
    </w:rPr>
  </w:style>
  <w:style w:type="character" w:customStyle="1" w:styleId="CMDZnak">
    <w:name w:val="CMD Znak"/>
    <w:basedOn w:val="Domylnaczcionkaakapitu"/>
    <w:link w:val="CMD"/>
    <w:rsid w:val="00773161"/>
    <w:rPr>
      <w:rFonts w:eastAsiaTheme="minorHAnsi"/>
      <w:sz w:val="20"/>
      <w:shd w:val="clear" w:color="auto" w:fill="D9D9D9" w:themeFill="background1" w:themeFillShade="D9"/>
      <w:lang w:val="en-US"/>
    </w:rPr>
  </w:style>
  <w:style w:type="character" w:customStyle="1" w:styleId="Nierozpoznanawzmianka1">
    <w:name w:val="Nierozpoznana wzmianka1"/>
    <w:basedOn w:val="Domylnaczcionkaakapitu"/>
    <w:uiPriority w:val="99"/>
    <w:semiHidden/>
    <w:unhideWhenUsed/>
    <w:rsid w:val="0060563F"/>
    <w:rPr>
      <w:color w:val="808080"/>
      <w:shd w:val="clear" w:color="auto" w:fill="E6E6E6"/>
    </w:rPr>
  </w:style>
  <w:style w:type="paragraph" w:customStyle="1" w:styleId="Tabelatre">
    <w:name w:val="Tabela treść"/>
    <w:basedOn w:val="Normalny"/>
    <w:rsid w:val="003435B1"/>
    <w:pPr>
      <w:keepLines/>
      <w:widowControl w:val="0"/>
      <w:spacing w:before="100" w:after="80" w:line="252" w:lineRule="auto"/>
    </w:pPr>
    <w:rPr>
      <w:rFonts w:ascii="Arial" w:eastAsia="Times New Roman" w:hAnsi="Arial" w:cs="Times New Roman"/>
      <w:spacing w:val="-4"/>
      <w:lang w:val="en-US" w:eastAsia="pl-PL"/>
    </w:rPr>
  </w:style>
  <w:style w:type="character" w:styleId="Odwoaniedokomentarza">
    <w:name w:val="annotation reference"/>
    <w:basedOn w:val="Domylnaczcionkaakapitu"/>
    <w:uiPriority w:val="99"/>
    <w:semiHidden/>
    <w:unhideWhenUsed/>
    <w:rsid w:val="00644916"/>
    <w:rPr>
      <w:sz w:val="16"/>
      <w:szCs w:val="16"/>
    </w:rPr>
  </w:style>
  <w:style w:type="paragraph" w:styleId="Tekstkomentarza">
    <w:name w:val="annotation text"/>
    <w:basedOn w:val="Normalny"/>
    <w:link w:val="TekstkomentarzaZnak"/>
    <w:uiPriority w:val="99"/>
    <w:semiHidden/>
    <w:unhideWhenUsed/>
    <w:rsid w:val="00644916"/>
    <w:pPr>
      <w:spacing w:line="240" w:lineRule="auto"/>
    </w:pPr>
  </w:style>
  <w:style w:type="character" w:customStyle="1" w:styleId="TekstkomentarzaZnak">
    <w:name w:val="Tekst komentarza Znak"/>
    <w:basedOn w:val="Domylnaczcionkaakapitu"/>
    <w:link w:val="Tekstkomentarza"/>
    <w:uiPriority w:val="99"/>
    <w:semiHidden/>
    <w:rsid w:val="00644916"/>
    <w:rPr>
      <w:sz w:val="20"/>
      <w:szCs w:val="20"/>
    </w:rPr>
  </w:style>
  <w:style w:type="paragraph" w:styleId="Tematkomentarza">
    <w:name w:val="annotation subject"/>
    <w:basedOn w:val="Tekstkomentarza"/>
    <w:next w:val="Tekstkomentarza"/>
    <w:link w:val="TematkomentarzaZnak"/>
    <w:uiPriority w:val="99"/>
    <w:semiHidden/>
    <w:unhideWhenUsed/>
    <w:rsid w:val="00644916"/>
    <w:rPr>
      <w:b/>
      <w:bCs/>
    </w:rPr>
  </w:style>
  <w:style w:type="character" w:customStyle="1" w:styleId="TematkomentarzaZnak">
    <w:name w:val="Temat komentarza Znak"/>
    <w:basedOn w:val="TekstkomentarzaZnak"/>
    <w:link w:val="Tematkomentarza"/>
    <w:uiPriority w:val="99"/>
    <w:semiHidden/>
    <w:rsid w:val="00644916"/>
    <w:rPr>
      <w:b/>
      <w:bCs/>
      <w:sz w:val="20"/>
      <w:szCs w:val="20"/>
    </w:rPr>
  </w:style>
  <w:style w:type="paragraph" w:styleId="Tekstprzypisudolnego">
    <w:name w:val="footnote text"/>
    <w:basedOn w:val="Normalny"/>
    <w:link w:val="TekstprzypisudolnegoZnak"/>
    <w:uiPriority w:val="99"/>
    <w:semiHidden/>
    <w:unhideWhenUsed/>
    <w:rsid w:val="005E5E19"/>
    <w:pPr>
      <w:spacing w:before="0" w:after="0" w:line="240" w:lineRule="auto"/>
      <w:jc w:val="both"/>
    </w:pPr>
    <w:rPr>
      <w:rFonts w:eastAsiaTheme="minorHAnsi"/>
      <w:sz w:val="16"/>
    </w:rPr>
  </w:style>
  <w:style w:type="character" w:customStyle="1" w:styleId="TekstprzypisudolnegoZnak">
    <w:name w:val="Tekst przypisu dolnego Znak"/>
    <w:basedOn w:val="Domylnaczcionkaakapitu"/>
    <w:link w:val="Tekstprzypisudolnego"/>
    <w:uiPriority w:val="99"/>
    <w:semiHidden/>
    <w:rsid w:val="005E5E19"/>
    <w:rPr>
      <w:rFonts w:eastAsiaTheme="minorHAnsi"/>
      <w:sz w:val="16"/>
      <w:szCs w:val="20"/>
    </w:rPr>
  </w:style>
  <w:style w:type="character" w:styleId="Odwoanieprzypisudolnego">
    <w:name w:val="footnote reference"/>
    <w:basedOn w:val="Domylnaczcionkaakapitu"/>
    <w:uiPriority w:val="99"/>
    <w:semiHidden/>
    <w:unhideWhenUsed/>
    <w:rsid w:val="005E5E19"/>
    <w:rPr>
      <w:vertAlign w:val="superscript"/>
    </w:rPr>
  </w:style>
  <w:style w:type="table" w:styleId="Jasnalistaakcent1">
    <w:name w:val="Light List Accent 1"/>
    <w:basedOn w:val="Standardowy"/>
    <w:uiPriority w:val="61"/>
    <w:rsid w:val="001D0A2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i4akcent11">
    <w:name w:val="Tabela siatki 4 — akcent 11"/>
    <w:basedOn w:val="Standardowy"/>
    <w:uiPriority w:val="49"/>
    <w:rsid w:val="00E7196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edniasiatka3akcent51">
    <w:name w:val="Średnia siatka 3 — akcent 51"/>
    <w:basedOn w:val="Standardowy"/>
    <w:next w:val="redniasiatka3akcent5"/>
    <w:uiPriority w:val="69"/>
    <w:rsid w:val="00020743"/>
    <w:pPr>
      <w:spacing w:before="0"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elasiatki5ciemnaakcent51">
    <w:name w:val="Tabela siatki 5 — ciemna — akcent 51"/>
    <w:basedOn w:val="Standardowy"/>
    <w:next w:val="Tabelasiatki5ciemnaakcent5"/>
    <w:uiPriority w:val="50"/>
    <w:rsid w:val="00020743"/>
    <w:pPr>
      <w:spacing w:before="0"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5ciemnaakcent52">
    <w:name w:val="Tabela siatki 5 — ciemna — akcent 52"/>
    <w:basedOn w:val="Standardowy"/>
    <w:next w:val="Tabelasiatki5ciemnaakcent5"/>
    <w:uiPriority w:val="50"/>
    <w:rsid w:val="00020743"/>
    <w:pPr>
      <w:spacing w:before="0"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5ciemnaakcent53">
    <w:name w:val="Tabela siatki 5 — ciemna — akcent 53"/>
    <w:basedOn w:val="Standardowy"/>
    <w:next w:val="Tabelasiatki5ciemnaakcent5"/>
    <w:uiPriority w:val="50"/>
    <w:rsid w:val="00020743"/>
    <w:pPr>
      <w:spacing w:before="0"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siatki4akcent5">
    <w:name w:val="Grid Table 4 Accent 5"/>
    <w:basedOn w:val="Standardowy"/>
    <w:uiPriority w:val="49"/>
    <w:rsid w:val="00020743"/>
    <w:pPr>
      <w:spacing w:before="0" w:after="0" w:line="240" w:lineRule="auto"/>
    </w:pPr>
    <w:rPr>
      <w:rFonts w:eastAsiaTheme="minorHAns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
    <w:name w:val="Body"/>
    <w:basedOn w:val="Normalny"/>
    <w:rsid w:val="00020743"/>
    <w:pPr>
      <w:spacing w:before="120" w:after="0" w:line="240" w:lineRule="auto"/>
      <w:ind w:left="878"/>
    </w:pPr>
    <w:rPr>
      <w:rFonts w:ascii="Arial" w:eastAsia="Times New Roman" w:hAnsi="Arial" w:cs="Times New Roman"/>
      <w:szCs w:val="24"/>
      <w:lang w:val="en-US"/>
    </w:rPr>
  </w:style>
  <w:style w:type="character" w:customStyle="1" w:styleId="AkapitzlistZnak">
    <w:name w:val="Akapit z listą Znak"/>
    <w:aliases w:val="Lista - poziom 1 Znak,Tabela - naglowek Znak,SM-nagłówek2 Znak,CP-UC Znak,Bullet Number Znak,List Paragraph1 Znak,lp1 Znak,List Paragraph2 Znak,ISCG Numerowanie Znak"/>
    <w:basedOn w:val="Domylnaczcionkaakapitu"/>
    <w:link w:val="Akapitzlist"/>
    <w:uiPriority w:val="34"/>
    <w:locked/>
    <w:rsid w:val="00020743"/>
    <w:rPr>
      <w:sz w:val="20"/>
      <w:szCs w:val="20"/>
    </w:rPr>
  </w:style>
  <w:style w:type="paragraph" w:styleId="Poprawka">
    <w:name w:val="Revision"/>
    <w:hidden/>
    <w:uiPriority w:val="99"/>
    <w:semiHidden/>
    <w:rsid w:val="00020743"/>
    <w:pPr>
      <w:spacing w:before="0" w:after="0" w:line="240" w:lineRule="auto"/>
    </w:pPr>
    <w:rPr>
      <w:rFonts w:eastAsiaTheme="minorHAnsi"/>
      <w:sz w:val="20"/>
    </w:rPr>
  </w:style>
  <w:style w:type="table" w:styleId="Tabelalisty3akcent1">
    <w:name w:val="List Table 3 Accent 1"/>
    <w:basedOn w:val="Standardowy"/>
    <w:uiPriority w:val="48"/>
    <w:rsid w:val="00020743"/>
    <w:pPr>
      <w:spacing w:before="0" w:after="0" w:line="240" w:lineRule="auto"/>
    </w:pPr>
    <w:rPr>
      <w:rFonts w:eastAsiaTheme="minorHAns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kstpodstawowywcity">
    <w:name w:val="Body Text Indent"/>
    <w:basedOn w:val="Normalny"/>
    <w:link w:val="TekstpodstawowywcityZnak"/>
    <w:uiPriority w:val="99"/>
    <w:semiHidden/>
    <w:unhideWhenUsed/>
    <w:rsid w:val="00020743"/>
    <w:pPr>
      <w:spacing w:before="0" w:after="120" w:line="240" w:lineRule="auto"/>
      <w:ind w:left="283"/>
    </w:pPr>
    <w:rPr>
      <w:rFonts w:eastAsiaTheme="minorHAnsi"/>
      <w:szCs w:val="22"/>
    </w:rPr>
  </w:style>
  <w:style w:type="character" w:customStyle="1" w:styleId="TekstpodstawowywcityZnak">
    <w:name w:val="Tekst podstawowy wcięty Znak"/>
    <w:basedOn w:val="Domylnaczcionkaakapitu"/>
    <w:link w:val="Tekstpodstawowywcity"/>
    <w:uiPriority w:val="99"/>
    <w:semiHidden/>
    <w:rsid w:val="00020743"/>
    <w:rPr>
      <w:rFonts w:eastAsiaTheme="minorHAnsi"/>
      <w:sz w:val="20"/>
    </w:rPr>
  </w:style>
  <w:style w:type="paragraph" w:styleId="Tekstpodstawowyzwciciem2">
    <w:name w:val="Body Text First Indent 2"/>
    <w:basedOn w:val="Tekstpodstawowywcity"/>
    <w:link w:val="Tekstpodstawowyzwciciem2Znak"/>
    <w:uiPriority w:val="99"/>
    <w:unhideWhenUsed/>
    <w:rsid w:val="00020743"/>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020743"/>
    <w:rPr>
      <w:rFonts w:eastAsiaTheme="minorHAnsi"/>
      <w:sz w:val="20"/>
    </w:rPr>
  </w:style>
  <w:style w:type="paragraph" w:customStyle="1" w:styleId="NumHeading1">
    <w:name w:val="Num Heading 1"/>
    <w:basedOn w:val="Normalny"/>
    <w:next w:val="Normalny"/>
    <w:qFormat/>
    <w:rsid w:val="00020743"/>
    <w:pPr>
      <w:keepNext/>
      <w:numPr>
        <w:numId w:val="5"/>
      </w:numPr>
      <w:spacing w:before="0" w:after="120"/>
      <w:outlineLvl w:val="0"/>
    </w:pPr>
    <w:rPr>
      <w:rFonts w:ascii="Calibri" w:eastAsia="MS Mincho" w:hAnsi="Calibri" w:cs="Calibri"/>
      <w:b/>
      <w:bCs/>
      <w:color w:val="4F81BD"/>
      <w:kern w:val="32"/>
      <w:sz w:val="32"/>
      <w:szCs w:val="32"/>
      <w:lang w:eastAsia="ja-JP"/>
    </w:rPr>
  </w:style>
  <w:style w:type="paragraph" w:customStyle="1" w:styleId="NumHeading2">
    <w:name w:val="Num Heading 2"/>
    <w:basedOn w:val="Normalny"/>
    <w:next w:val="Normalny"/>
    <w:qFormat/>
    <w:rsid w:val="00020743"/>
    <w:pPr>
      <w:keepNext/>
      <w:numPr>
        <w:ilvl w:val="1"/>
        <w:numId w:val="5"/>
      </w:numPr>
      <w:spacing w:before="360" w:after="80"/>
      <w:outlineLvl w:val="1"/>
    </w:pPr>
    <w:rPr>
      <w:rFonts w:ascii="Calibri" w:eastAsia="MS Mincho" w:hAnsi="Calibri" w:cs="Calibri"/>
      <w:b/>
      <w:bCs/>
      <w:color w:val="4F81BD"/>
      <w:sz w:val="28"/>
      <w:szCs w:val="28"/>
      <w:lang w:eastAsia="ja-JP"/>
    </w:rPr>
  </w:style>
  <w:style w:type="paragraph" w:customStyle="1" w:styleId="NumHeading3">
    <w:name w:val="Num Heading 3"/>
    <w:basedOn w:val="Normalny"/>
    <w:next w:val="Normalny"/>
    <w:link w:val="NumHeading3Char"/>
    <w:qFormat/>
    <w:rsid w:val="00020743"/>
    <w:pPr>
      <w:keepNext/>
      <w:numPr>
        <w:ilvl w:val="2"/>
        <w:numId w:val="5"/>
      </w:numPr>
      <w:spacing w:before="240" w:after="80"/>
      <w:outlineLvl w:val="2"/>
    </w:pPr>
    <w:rPr>
      <w:rFonts w:ascii="Calibri" w:eastAsia="MS Mincho" w:hAnsi="Calibri" w:cs="Calibri"/>
      <w:b/>
      <w:color w:val="4F81BD"/>
      <w:sz w:val="24"/>
      <w:szCs w:val="24"/>
      <w:lang w:val="en-AU" w:eastAsia="ja-JP"/>
    </w:rPr>
  </w:style>
  <w:style w:type="paragraph" w:customStyle="1" w:styleId="NumHeading4">
    <w:name w:val="Num Heading 4"/>
    <w:basedOn w:val="Nagwek4"/>
    <w:next w:val="Normalny"/>
    <w:qFormat/>
    <w:rsid w:val="00020743"/>
    <w:pPr>
      <w:keepNext/>
      <w:numPr>
        <w:numId w:val="5"/>
      </w:numPr>
      <w:pBdr>
        <w:top w:val="none" w:sz="0" w:space="0" w:color="auto"/>
        <w:left w:val="none" w:sz="0" w:space="0" w:color="auto"/>
      </w:pBdr>
      <w:tabs>
        <w:tab w:val="clear" w:pos="1247"/>
        <w:tab w:val="num" w:pos="851"/>
      </w:tabs>
      <w:spacing w:before="180" w:after="60" w:line="264" w:lineRule="auto"/>
    </w:pPr>
    <w:rPr>
      <w:rFonts w:ascii="Calibri" w:eastAsia="MS Mincho" w:hAnsi="Calibri" w:cs="Calibri"/>
      <w:b/>
      <w:caps w:val="0"/>
      <w:color w:val="4F81BD"/>
      <w:spacing w:val="0"/>
      <w:sz w:val="24"/>
      <w:szCs w:val="24"/>
      <w:lang w:val="en-AU" w:eastAsia="ja-JP"/>
    </w:rPr>
  </w:style>
  <w:style w:type="paragraph" w:customStyle="1" w:styleId="HeadingAppendixOld">
    <w:name w:val="Heading Appendix Old"/>
    <w:basedOn w:val="Normalny"/>
    <w:next w:val="Normalny"/>
    <w:rsid w:val="00020743"/>
    <w:pPr>
      <w:keepNext/>
      <w:pageBreakBefore/>
      <w:numPr>
        <w:ilvl w:val="7"/>
        <w:numId w:val="5"/>
      </w:numPr>
      <w:spacing w:before="120" w:after="60" w:line="264" w:lineRule="auto"/>
    </w:pPr>
    <w:rPr>
      <w:rFonts w:ascii="Arial Black" w:eastAsia="MS Mincho" w:hAnsi="Arial Black" w:cs="Arial Black"/>
      <w:smallCaps/>
      <w:color w:val="333333"/>
      <w:sz w:val="32"/>
      <w:szCs w:val="32"/>
      <w:lang w:val="en-US" w:eastAsia="ja-JP"/>
    </w:rPr>
  </w:style>
  <w:style w:type="character" w:customStyle="1" w:styleId="NumHeading3Char">
    <w:name w:val="Num Heading 3 Char"/>
    <w:link w:val="NumHeading3"/>
    <w:locked/>
    <w:rsid w:val="00020743"/>
    <w:rPr>
      <w:rFonts w:ascii="Calibri" w:eastAsia="MS Mincho" w:hAnsi="Calibri" w:cs="Calibri"/>
      <w:b/>
      <w:color w:val="4F81BD"/>
      <w:sz w:val="24"/>
      <w:szCs w:val="24"/>
      <w:lang w:val="en-AU" w:eastAsia="ja-JP"/>
    </w:rPr>
  </w:style>
  <w:style w:type="paragraph" w:customStyle="1" w:styleId="HeadingPart">
    <w:name w:val="Heading Part"/>
    <w:basedOn w:val="Normalny"/>
    <w:next w:val="Normalny"/>
    <w:rsid w:val="00020743"/>
    <w:pPr>
      <w:pageBreakBefore/>
      <w:numPr>
        <w:ilvl w:val="8"/>
        <w:numId w:val="5"/>
      </w:numPr>
      <w:spacing w:before="480" w:after="60" w:line="264" w:lineRule="auto"/>
      <w:outlineLvl w:val="8"/>
    </w:pPr>
    <w:rPr>
      <w:rFonts w:ascii="Arial Black" w:eastAsia="MS Mincho" w:hAnsi="Arial Black" w:cs="Arial Black"/>
      <w:b/>
      <w:smallCaps/>
      <w:color w:val="333333"/>
      <w:sz w:val="32"/>
      <w:szCs w:val="32"/>
      <w:lang w:val="en-US" w:eastAsia="ja-JP"/>
    </w:rPr>
  </w:style>
  <w:style w:type="paragraph" w:customStyle="1" w:styleId="NumHeading5">
    <w:name w:val="Num Heading 5"/>
    <w:basedOn w:val="Nagwek5"/>
    <w:next w:val="Normalny"/>
    <w:qFormat/>
    <w:rsid w:val="00020743"/>
    <w:pPr>
      <w:keepNext/>
      <w:keepLines/>
      <w:numPr>
        <w:numId w:val="5"/>
      </w:numPr>
      <w:pBdr>
        <w:bottom w:val="none" w:sz="0" w:space="0" w:color="auto"/>
      </w:pBdr>
      <w:tabs>
        <w:tab w:val="clear" w:pos="1474"/>
      </w:tabs>
      <w:spacing w:before="240" w:after="120" w:line="240" w:lineRule="auto"/>
      <w:ind w:left="0" w:firstLine="0"/>
    </w:pPr>
    <w:rPr>
      <w:rFonts w:ascii="Segoe UI" w:eastAsiaTheme="majorEastAsia" w:hAnsi="Segoe UI" w:cstheme="majorBidi"/>
      <w:caps w:val="0"/>
      <w:color w:val="008AC8"/>
      <w:spacing w:val="0"/>
      <w:sz w:val="24"/>
      <w:lang w:val="en-US"/>
    </w:rPr>
  </w:style>
  <w:style w:type="character" w:customStyle="1" w:styleId="LegendaZnak">
    <w:name w:val="Legenda Znak"/>
    <w:aliases w:val="PMO Caption Znak,Podpis pod rysunkiem Znak"/>
    <w:basedOn w:val="Domylnaczcionkaakapitu"/>
    <w:link w:val="Legenda"/>
    <w:rsid w:val="00020743"/>
    <w:rPr>
      <w:b/>
      <w:bCs/>
      <w:color w:val="365F91" w:themeColor="accent1" w:themeShade="BF"/>
      <w:sz w:val="16"/>
      <w:szCs w:val="16"/>
    </w:rPr>
  </w:style>
  <w:style w:type="paragraph" w:customStyle="1" w:styleId="TableNormal50">
    <w:name w:val="Table Normal50"/>
    <w:basedOn w:val="Normalny"/>
    <w:rsid w:val="00020743"/>
    <w:pPr>
      <w:spacing w:before="60" w:after="60" w:line="264" w:lineRule="auto"/>
    </w:pPr>
    <w:rPr>
      <w:rFonts w:ascii="Arial Narrow" w:eastAsia="Arial Narrow" w:hAnsi="Arial Narrow" w:cs="Arial Narrow"/>
      <w:sz w:val="18"/>
      <w:szCs w:val="18"/>
      <w:lang w:eastAsia="ja-JP"/>
    </w:rPr>
  </w:style>
  <w:style w:type="character" w:customStyle="1" w:styleId="NormalnyWebZnak">
    <w:name w:val="Normalny (Web) Znak"/>
    <w:basedOn w:val="Domylnaczcionkaakapitu"/>
    <w:link w:val="NormalnyWeb"/>
    <w:uiPriority w:val="99"/>
    <w:rsid w:val="00020743"/>
    <w:rPr>
      <w:rFonts w:ascii="Times New Roman" w:eastAsia="Times New Roman" w:hAnsi="Times New Roman" w:cs="Times New Roman"/>
      <w:sz w:val="24"/>
      <w:szCs w:val="24"/>
      <w:lang w:eastAsia="pl-PL"/>
    </w:rPr>
  </w:style>
  <w:style w:type="table" w:styleId="Tabelasiatki3akcent1">
    <w:name w:val="Grid Table 3 Accent 1"/>
    <w:basedOn w:val="Standardowy"/>
    <w:uiPriority w:val="48"/>
    <w:rsid w:val="0002074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6kolorowaakcent1">
    <w:name w:val="Grid Table 6 Colorful Accent 1"/>
    <w:basedOn w:val="Standardowy"/>
    <w:uiPriority w:val="51"/>
    <w:rsid w:val="0002074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3">
    <w:name w:val="List Table 1 Light Accent 3"/>
    <w:basedOn w:val="Standardowy"/>
    <w:uiPriority w:val="46"/>
    <w:rsid w:val="00020743"/>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20743"/>
    <w:pPr>
      <w:spacing w:before="0" w:after="0" w:line="240" w:lineRule="auto"/>
    </w:pPr>
    <w:rPr>
      <w:rFonts w:eastAsia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NumberedList">
    <w:name w:val="Numbered List"/>
    <w:basedOn w:val="Bezlisty"/>
    <w:rsid w:val="00020743"/>
    <w:pPr>
      <w:numPr>
        <w:numId w:val="6"/>
      </w:numPr>
    </w:pPr>
  </w:style>
  <w:style w:type="paragraph" w:customStyle="1" w:styleId="TableNormal8">
    <w:name w:val="Table Normal8"/>
    <w:basedOn w:val="Normalny"/>
    <w:rsid w:val="00020743"/>
    <w:pPr>
      <w:spacing w:before="60" w:after="60" w:line="264" w:lineRule="auto"/>
    </w:pPr>
    <w:rPr>
      <w:rFonts w:ascii="Arial Narrow" w:eastAsia="Arial Narrow" w:hAnsi="Arial Narrow" w:cs="Arial Narrow"/>
      <w:sz w:val="18"/>
      <w:szCs w:val="18"/>
      <w:lang w:eastAsia="ja-JP"/>
    </w:rPr>
  </w:style>
  <w:style w:type="paragraph" w:styleId="Lista2">
    <w:name w:val="List 2"/>
    <w:basedOn w:val="Normalny"/>
    <w:autoRedefine/>
    <w:rsid w:val="00020743"/>
    <w:pPr>
      <w:spacing w:before="0"/>
      <w:ind w:left="720" w:hanging="360"/>
      <w:contextualSpacing/>
    </w:pPr>
    <w:rPr>
      <w:rFonts w:ascii="Calibri" w:eastAsia="Arial" w:hAnsi="Calibri" w:cs="Arial"/>
      <w:sz w:val="22"/>
      <w:szCs w:val="22"/>
      <w:lang w:val="en-US" w:eastAsia="ja-JP"/>
    </w:rPr>
  </w:style>
  <w:style w:type="paragraph" w:styleId="Lista3">
    <w:name w:val="List 3"/>
    <w:basedOn w:val="Normalny"/>
    <w:rsid w:val="00020743"/>
    <w:pPr>
      <w:spacing w:before="120" w:after="60" w:line="264" w:lineRule="auto"/>
      <w:ind w:left="849" w:hanging="283"/>
    </w:pPr>
    <w:rPr>
      <w:rFonts w:ascii="Arial" w:eastAsia="Arial" w:hAnsi="Arial" w:cs="Arial"/>
      <w:lang w:eastAsia="ja-JP"/>
    </w:rPr>
  </w:style>
  <w:style w:type="paragraph" w:customStyle="1" w:styleId="CheckList0">
    <w:name w:val="Check List"/>
    <w:basedOn w:val="Normalny"/>
    <w:uiPriority w:val="24"/>
    <w:qFormat/>
    <w:rsid w:val="00020743"/>
    <w:pPr>
      <w:numPr>
        <w:numId w:val="7"/>
      </w:numPr>
      <w:spacing w:before="0"/>
      <w:contextualSpacing/>
    </w:pPr>
    <w:rPr>
      <w:rFonts w:ascii="Segoe UI" w:eastAsia="Arial" w:hAnsi="Segoe UI" w:cs="Arial"/>
      <w:szCs w:val="22"/>
      <w:lang w:val="en-US" w:eastAsia="ja-JP"/>
    </w:rPr>
  </w:style>
  <w:style w:type="numbering" w:customStyle="1" w:styleId="Checklist">
    <w:name w:val="Checklist"/>
    <w:basedOn w:val="Bezlisty"/>
    <w:rsid w:val="00020743"/>
    <w:pPr>
      <w:numPr>
        <w:numId w:val="7"/>
      </w:numPr>
    </w:pPr>
  </w:style>
  <w:style w:type="paragraph" w:styleId="Listapunktowana">
    <w:name w:val="List Bullet"/>
    <w:basedOn w:val="Normalny"/>
    <w:uiPriority w:val="4"/>
    <w:qFormat/>
    <w:rsid w:val="00020743"/>
    <w:pPr>
      <w:numPr>
        <w:numId w:val="8"/>
      </w:numPr>
      <w:spacing w:before="120" w:after="120"/>
      <w:contextualSpacing/>
    </w:pPr>
    <w:rPr>
      <w:rFonts w:ascii="Segoe UI" w:hAnsi="Segoe UI"/>
      <w:szCs w:val="22"/>
      <w:lang w:val="en-US"/>
    </w:rPr>
  </w:style>
  <w:style w:type="paragraph" w:styleId="Lista4">
    <w:name w:val="List 4"/>
    <w:basedOn w:val="Normalny"/>
    <w:uiPriority w:val="99"/>
    <w:unhideWhenUsed/>
    <w:rsid w:val="00020743"/>
    <w:pPr>
      <w:spacing w:before="120" w:after="120"/>
      <w:ind w:left="1132" w:hanging="283"/>
      <w:contextualSpacing/>
    </w:pPr>
    <w:rPr>
      <w:rFonts w:ascii="Segoe UI" w:hAnsi="Segoe UI"/>
      <w:szCs w:val="22"/>
      <w:lang w:val="en-US"/>
    </w:rPr>
  </w:style>
  <w:style w:type="paragraph" w:styleId="Lista5">
    <w:name w:val="List 5"/>
    <w:basedOn w:val="Normalny"/>
    <w:uiPriority w:val="99"/>
    <w:semiHidden/>
    <w:unhideWhenUsed/>
    <w:rsid w:val="00020743"/>
    <w:pPr>
      <w:spacing w:before="120" w:after="120"/>
      <w:ind w:left="1415" w:hanging="283"/>
      <w:contextualSpacing/>
    </w:pPr>
    <w:rPr>
      <w:rFonts w:ascii="Segoe UI" w:hAnsi="Segoe UI"/>
      <w:szCs w:val="22"/>
      <w:lang w:val="en-US"/>
    </w:rPr>
  </w:style>
  <w:style w:type="paragraph" w:customStyle="1" w:styleId="TableNormal59">
    <w:name w:val="Table Normal59"/>
    <w:basedOn w:val="Normalny"/>
    <w:rsid w:val="00020743"/>
    <w:pPr>
      <w:spacing w:before="60" w:after="60" w:line="264" w:lineRule="auto"/>
    </w:pPr>
    <w:rPr>
      <w:rFonts w:ascii="Arial Narrow" w:eastAsia="Arial Narrow" w:hAnsi="Arial Narrow" w:cs="Arial Narrow"/>
      <w:sz w:val="18"/>
      <w:szCs w:val="18"/>
      <w:lang w:eastAsia="ja-JP"/>
    </w:rPr>
  </w:style>
  <w:style w:type="character" w:customStyle="1" w:styleId="Nierozpoznanawzmianka10">
    <w:name w:val="Nierozpoznana wzmianka10"/>
    <w:basedOn w:val="Domylnaczcionkaakapitu"/>
    <w:uiPriority w:val="99"/>
    <w:semiHidden/>
    <w:unhideWhenUsed/>
    <w:rsid w:val="00020743"/>
    <w:rPr>
      <w:color w:val="808080"/>
      <w:shd w:val="clear" w:color="auto" w:fill="E6E6E6"/>
    </w:rPr>
  </w:style>
  <w:style w:type="paragraph" w:customStyle="1" w:styleId="Bullet1">
    <w:name w:val="Bullet1"/>
    <w:basedOn w:val="Akapitzlist"/>
    <w:rsid w:val="00020743"/>
    <w:pPr>
      <w:numPr>
        <w:numId w:val="9"/>
      </w:numPr>
      <w:spacing w:before="240" w:after="240" w:line="240" w:lineRule="auto"/>
    </w:pPr>
    <w:rPr>
      <w:rFonts w:ascii="Segoe UI" w:hAnsi="Segoe UI" w:cs="Segoe UI"/>
      <w:lang w:val="en-US"/>
    </w:rPr>
  </w:style>
  <w:style w:type="paragraph" w:customStyle="1" w:styleId="Heading1Numbered">
    <w:name w:val="Heading 1 (Numbered)"/>
    <w:basedOn w:val="Normalny"/>
    <w:next w:val="Normalny"/>
    <w:uiPriority w:val="14"/>
    <w:qFormat/>
    <w:rsid w:val="00020743"/>
    <w:pPr>
      <w:keepNext/>
      <w:keepLines/>
      <w:numPr>
        <w:numId w:val="13"/>
      </w:numPr>
      <w:spacing w:before="360" w:after="360" w:line="600" w:lineRule="exact"/>
      <w:ind w:left="0" w:firstLine="0"/>
      <w:outlineLvl w:val="0"/>
    </w:pPr>
    <w:rPr>
      <w:rFonts w:ascii="Segoe UI" w:eastAsiaTheme="minorHAnsi" w:hAnsi="Segoe UI"/>
      <w:color w:val="008AC8"/>
      <w:spacing w:val="10"/>
      <w:sz w:val="36"/>
      <w:szCs w:val="48"/>
      <w:lang w:val="en-US"/>
    </w:rPr>
  </w:style>
  <w:style w:type="paragraph" w:styleId="Tekstpodstawowy2">
    <w:name w:val="Body Text 2"/>
    <w:basedOn w:val="Normalny"/>
    <w:link w:val="Tekstpodstawowy2Znak"/>
    <w:uiPriority w:val="99"/>
    <w:semiHidden/>
    <w:rsid w:val="00020743"/>
    <w:pPr>
      <w:spacing w:before="120" w:after="0" w:line="240" w:lineRule="auto"/>
      <w:ind w:left="720"/>
    </w:pPr>
    <w:rPr>
      <w:rFonts w:ascii="Segoe UI" w:hAnsi="Segoe UI" w:cs="Segoe UI"/>
      <w:lang w:val="en-US"/>
    </w:rPr>
  </w:style>
  <w:style w:type="character" w:customStyle="1" w:styleId="Tekstpodstawowy2Znak">
    <w:name w:val="Tekst podstawowy 2 Znak"/>
    <w:basedOn w:val="Domylnaczcionkaakapitu"/>
    <w:link w:val="Tekstpodstawowy2"/>
    <w:uiPriority w:val="99"/>
    <w:semiHidden/>
    <w:rsid w:val="00020743"/>
    <w:rPr>
      <w:rFonts w:ascii="Segoe UI" w:hAnsi="Segoe UI" w:cs="Segoe UI"/>
      <w:sz w:val="20"/>
      <w:szCs w:val="20"/>
      <w:lang w:val="en-US"/>
    </w:rPr>
  </w:style>
  <w:style w:type="paragraph" w:customStyle="1" w:styleId="Bullets">
    <w:name w:val="Bullets"/>
    <w:basedOn w:val="Normalny"/>
    <w:link w:val="BulletsChar"/>
    <w:rsid w:val="00020743"/>
    <w:pPr>
      <w:numPr>
        <w:numId w:val="10"/>
      </w:numPr>
      <w:spacing w:before="120" w:after="60" w:line="264" w:lineRule="auto"/>
    </w:pPr>
    <w:rPr>
      <w:rFonts w:ascii="Segoe UI" w:hAnsi="Segoe UI"/>
      <w:szCs w:val="22"/>
      <w:lang w:val="en-US"/>
    </w:rPr>
  </w:style>
  <w:style w:type="paragraph" w:customStyle="1" w:styleId="Question">
    <w:name w:val="Question"/>
    <w:basedOn w:val="Normalny"/>
    <w:link w:val="QuestionChar"/>
    <w:semiHidden/>
    <w:rsid w:val="00020743"/>
    <w:pPr>
      <w:spacing w:before="120" w:after="60" w:line="240" w:lineRule="auto"/>
    </w:pPr>
    <w:rPr>
      <w:rFonts w:ascii="Segoe UI" w:hAnsi="Segoe UI"/>
      <w:szCs w:val="22"/>
      <w:lang w:val="en-US"/>
    </w:rPr>
  </w:style>
  <w:style w:type="character" w:customStyle="1" w:styleId="BulletsChar">
    <w:name w:val="Bullets Char"/>
    <w:basedOn w:val="Domylnaczcionkaakapitu"/>
    <w:link w:val="Bullets"/>
    <w:rsid w:val="00020743"/>
    <w:rPr>
      <w:rFonts w:ascii="Segoe UI" w:hAnsi="Segoe UI"/>
      <w:sz w:val="20"/>
      <w:lang w:val="en-US"/>
    </w:rPr>
  </w:style>
  <w:style w:type="character" w:customStyle="1" w:styleId="QuestionChar">
    <w:name w:val="Question Char"/>
    <w:basedOn w:val="Domylnaczcionkaakapitu"/>
    <w:link w:val="Question"/>
    <w:semiHidden/>
    <w:rsid w:val="00020743"/>
    <w:rPr>
      <w:rFonts w:ascii="Segoe UI" w:hAnsi="Segoe UI"/>
      <w:sz w:val="20"/>
      <w:lang w:val="en-US"/>
    </w:rPr>
  </w:style>
  <w:style w:type="paragraph" w:customStyle="1" w:styleId="menu">
    <w:name w:val="menu"/>
    <w:basedOn w:val="Normalny"/>
    <w:uiPriority w:val="99"/>
    <w:semiHidden/>
    <w:rsid w:val="00020743"/>
    <w:pPr>
      <w:spacing w:before="100" w:beforeAutospacing="1" w:after="100" w:afterAutospacing="1" w:line="240" w:lineRule="auto"/>
      <w:ind w:left="300"/>
    </w:pPr>
    <w:rPr>
      <w:rFonts w:ascii="Times New Roman" w:eastAsia="Times New Roman" w:hAnsi="Times New Roman" w:cs="Times New Roman"/>
      <w:sz w:val="24"/>
      <w:szCs w:val="24"/>
      <w:lang w:val="en-US"/>
    </w:rPr>
  </w:style>
  <w:style w:type="character" w:customStyle="1" w:styleId="StyleLatinSegoeUI10pt">
    <w:name w:val="Style (Latin) Segoe UI 10 pt"/>
    <w:basedOn w:val="Domylnaczcionkaakapitu"/>
    <w:semiHidden/>
    <w:rsid w:val="00020743"/>
    <w:rPr>
      <w:rFonts w:ascii="Segoe UI" w:hAnsi="Segoe UI"/>
      <w:sz w:val="20"/>
    </w:rPr>
  </w:style>
  <w:style w:type="paragraph" w:customStyle="1" w:styleId="Default">
    <w:name w:val="Default"/>
    <w:next w:val="Normalny"/>
    <w:rsid w:val="00020743"/>
    <w:pPr>
      <w:autoSpaceDE w:val="0"/>
      <w:autoSpaceDN w:val="0"/>
      <w:adjustRightInd w:val="0"/>
      <w:spacing w:before="0" w:after="0" w:line="240" w:lineRule="auto"/>
    </w:pPr>
    <w:rPr>
      <w:rFonts w:ascii="Segoe UI" w:hAnsi="Segoe UI" w:cs="Arial"/>
      <w:color w:val="000000"/>
      <w:szCs w:val="24"/>
      <w:lang w:val="en-US"/>
    </w:rPr>
  </w:style>
  <w:style w:type="numbering" w:customStyle="1" w:styleId="NumberedListTable">
    <w:name w:val="Numbered List Table"/>
    <w:basedOn w:val="Bezlisty"/>
    <w:rsid w:val="00020743"/>
    <w:pPr>
      <w:numPr>
        <w:numId w:val="12"/>
      </w:numPr>
    </w:pPr>
  </w:style>
  <w:style w:type="numbering" w:customStyle="1" w:styleId="BulletsTable">
    <w:name w:val="Bullets Table"/>
    <w:basedOn w:val="Bezlisty"/>
    <w:rsid w:val="00020743"/>
  </w:style>
  <w:style w:type="paragraph" w:customStyle="1" w:styleId="CoverTitle">
    <w:name w:val="Cover Title"/>
    <w:basedOn w:val="Normalny"/>
    <w:next w:val="CoverSubject"/>
    <w:uiPriority w:val="99"/>
    <w:rsid w:val="00020743"/>
    <w:pPr>
      <w:spacing w:before="120" w:after="120" w:line="240" w:lineRule="auto"/>
    </w:pPr>
    <w:rPr>
      <w:rFonts w:ascii="Segoe UI" w:hAnsi="Segoe UI"/>
      <w:color w:val="FFFFFF" w:themeColor="background1"/>
      <w:sz w:val="44"/>
      <w:szCs w:val="22"/>
      <w:lang w:val="en-US"/>
    </w:rPr>
  </w:style>
  <w:style w:type="paragraph" w:customStyle="1" w:styleId="CoverSubject">
    <w:name w:val="Cover Subject"/>
    <w:basedOn w:val="Normalny"/>
    <w:uiPriority w:val="99"/>
    <w:rsid w:val="00020743"/>
    <w:pPr>
      <w:spacing w:before="120" w:after="600"/>
      <w:ind w:left="-720"/>
    </w:pPr>
    <w:rPr>
      <w:rFonts w:ascii="Segoe UI" w:hAnsi="Segoe UI"/>
      <w:color w:val="008AC8"/>
      <w:sz w:val="36"/>
      <w:szCs w:val="22"/>
      <w:lang w:val="en-US"/>
    </w:rPr>
  </w:style>
  <w:style w:type="paragraph" w:customStyle="1" w:styleId="Heading2Numbered">
    <w:name w:val="Heading 2 (Numbered)"/>
    <w:basedOn w:val="Normalny"/>
    <w:next w:val="Normalny"/>
    <w:uiPriority w:val="14"/>
    <w:qFormat/>
    <w:rsid w:val="00020743"/>
    <w:pPr>
      <w:keepNext/>
      <w:keepLines/>
      <w:numPr>
        <w:ilvl w:val="1"/>
        <w:numId w:val="13"/>
      </w:numPr>
      <w:spacing w:before="360" w:after="240" w:line="240" w:lineRule="auto"/>
      <w:ind w:left="0" w:firstLine="0"/>
      <w:outlineLvl w:val="1"/>
    </w:pPr>
    <w:rPr>
      <w:rFonts w:ascii="Segoe UI" w:eastAsiaTheme="minorHAnsi" w:hAnsi="Segoe UI"/>
      <w:color w:val="008AC8"/>
      <w:sz w:val="32"/>
      <w:szCs w:val="36"/>
      <w:lang w:val="en-US"/>
    </w:rPr>
  </w:style>
  <w:style w:type="paragraph" w:customStyle="1" w:styleId="Heading3Numbered">
    <w:name w:val="Heading 3 (Numbered)"/>
    <w:basedOn w:val="Normalny"/>
    <w:next w:val="Normalny"/>
    <w:link w:val="Heading3NumberedChar"/>
    <w:uiPriority w:val="14"/>
    <w:qFormat/>
    <w:rsid w:val="00020743"/>
    <w:pPr>
      <w:keepNext/>
      <w:keepLines/>
      <w:numPr>
        <w:ilvl w:val="2"/>
        <w:numId w:val="13"/>
      </w:numPr>
      <w:spacing w:before="240" w:after="240" w:line="240" w:lineRule="auto"/>
      <w:ind w:left="432" w:hanging="432"/>
      <w:outlineLvl w:val="2"/>
    </w:pPr>
    <w:rPr>
      <w:rFonts w:ascii="Segoe UI" w:eastAsiaTheme="majorEastAsia" w:hAnsi="Segoe UI" w:cstheme="majorBidi"/>
      <w:color w:val="008AC8"/>
      <w:spacing w:val="15"/>
      <w:sz w:val="28"/>
      <w:szCs w:val="28"/>
      <w:lang w:val="en-US"/>
    </w:rPr>
  </w:style>
  <w:style w:type="paragraph" w:customStyle="1" w:styleId="Heading4Num">
    <w:name w:val="Heading 4 Num"/>
    <w:basedOn w:val="Normalny"/>
    <w:next w:val="Normalny"/>
    <w:unhideWhenUsed/>
    <w:rsid w:val="00020743"/>
    <w:pPr>
      <w:keepNext/>
      <w:keepLines/>
      <w:numPr>
        <w:ilvl w:val="3"/>
        <w:numId w:val="13"/>
      </w:numPr>
      <w:spacing w:before="240" w:after="240" w:line="240" w:lineRule="auto"/>
      <w:ind w:left="1008" w:hanging="1008"/>
      <w:outlineLvl w:val="3"/>
    </w:pPr>
    <w:rPr>
      <w:rFonts w:ascii="Segoe UI" w:eastAsiaTheme="minorHAnsi" w:hAnsi="Segoe UI"/>
      <w:color w:val="008AC8"/>
      <w:sz w:val="24"/>
      <w:szCs w:val="22"/>
      <w:lang w:val="en-US"/>
    </w:rPr>
  </w:style>
  <w:style w:type="paragraph" w:customStyle="1" w:styleId="Heading5Num">
    <w:name w:val="Heading 5 Num"/>
    <w:basedOn w:val="Normalny"/>
    <w:next w:val="Normalny"/>
    <w:semiHidden/>
    <w:rsid w:val="00020743"/>
    <w:pPr>
      <w:keepNext/>
      <w:keepLines/>
      <w:numPr>
        <w:ilvl w:val="4"/>
        <w:numId w:val="13"/>
      </w:numPr>
      <w:spacing w:before="240" w:after="120" w:line="240" w:lineRule="auto"/>
      <w:ind w:left="0" w:firstLine="0"/>
      <w:outlineLvl w:val="4"/>
    </w:pPr>
    <w:rPr>
      <w:rFonts w:ascii="Segoe UI" w:eastAsiaTheme="minorHAnsi" w:hAnsi="Segoe UI"/>
      <w:color w:val="008AC8"/>
      <w:sz w:val="24"/>
      <w:lang w:val="en-US"/>
    </w:rPr>
  </w:style>
  <w:style w:type="paragraph" w:customStyle="1" w:styleId="FooterPageNumber">
    <w:name w:val="Footer Page Number"/>
    <w:basedOn w:val="Stopka"/>
    <w:uiPriority w:val="99"/>
    <w:rsid w:val="00020743"/>
    <w:pPr>
      <w:pBdr>
        <w:top w:val="single" w:sz="4" w:space="1" w:color="auto"/>
      </w:pBdr>
      <w:tabs>
        <w:tab w:val="clear" w:pos="4536"/>
        <w:tab w:val="clear" w:pos="9072"/>
      </w:tabs>
      <w:spacing w:line="276" w:lineRule="auto"/>
      <w:ind w:left="-227"/>
      <w:jc w:val="right"/>
    </w:pPr>
    <w:rPr>
      <w:rFonts w:ascii="Segoe UI" w:hAnsi="Segoe UI"/>
      <w:color w:val="808080" w:themeColor="background1" w:themeShade="80"/>
      <w:sz w:val="16"/>
      <w:szCs w:val="16"/>
      <w:lang w:val="en-US"/>
    </w:rPr>
  </w:style>
  <w:style w:type="paragraph" w:customStyle="1" w:styleId="CoverHeading2">
    <w:name w:val="Cover Heading 2"/>
    <w:basedOn w:val="Normalny"/>
    <w:uiPriority w:val="99"/>
    <w:rsid w:val="00020743"/>
    <w:pPr>
      <w:spacing w:before="360" w:after="120"/>
      <w:ind w:left="-357"/>
    </w:pPr>
    <w:rPr>
      <w:rFonts w:ascii="Segoe UI" w:hAnsi="Segoe UI"/>
      <w:bCs/>
      <w:color w:val="008AC8"/>
      <w:sz w:val="28"/>
      <w:szCs w:val="28"/>
      <w:lang w:val="en-US"/>
    </w:rPr>
  </w:style>
  <w:style w:type="paragraph" w:customStyle="1" w:styleId="TableListBullet">
    <w:name w:val="Table List Bullet"/>
    <w:basedOn w:val="Normalny"/>
    <w:uiPriority w:val="4"/>
    <w:qFormat/>
    <w:rsid w:val="00020743"/>
    <w:pPr>
      <w:numPr>
        <w:numId w:val="11"/>
      </w:numPr>
      <w:spacing w:before="120" w:after="120" w:line="240" w:lineRule="auto"/>
      <w:ind w:left="504"/>
      <w:contextualSpacing/>
    </w:pPr>
    <w:rPr>
      <w:rFonts w:ascii="Segoe UI" w:hAnsi="Segoe UI"/>
      <w:szCs w:val="22"/>
      <w:lang w:val="en-US"/>
    </w:rPr>
  </w:style>
  <w:style w:type="numbering" w:customStyle="1" w:styleId="HeadingNumbered">
    <w:name w:val="Heading Numbered"/>
    <w:basedOn w:val="111111"/>
    <w:uiPriority w:val="99"/>
    <w:rsid w:val="00020743"/>
    <w:pPr>
      <w:numPr>
        <w:numId w:val="14"/>
      </w:numPr>
    </w:pPr>
  </w:style>
  <w:style w:type="paragraph" w:customStyle="1" w:styleId="CodeBlock">
    <w:name w:val="Code Block"/>
    <w:basedOn w:val="Normalny"/>
    <w:uiPriority w:val="24"/>
    <w:qFormat/>
    <w:rsid w:val="00020743"/>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lang w:val="en-US"/>
    </w:rPr>
  </w:style>
  <w:style w:type="numbering" w:styleId="111111">
    <w:name w:val="Outline List 2"/>
    <w:basedOn w:val="Bezlisty"/>
    <w:uiPriority w:val="99"/>
    <w:semiHidden/>
    <w:unhideWhenUsed/>
    <w:rsid w:val="00020743"/>
  </w:style>
  <w:style w:type="paragraph" w:customStyle="1" w:styleId="Note">
    <w:name w:val="Note"/>
    <w:basedOn w:val="Normalny"/>
    <w:uiPriority w:val="19"/>
    <w:qFormat/>
    <w:rsid w:val="00020743"/>
    <w:pPr>
      <w:pBdr>
        <w:left w:val="single" w:sz="18" w:space="6" w:color="008AC8"/>
      </w:pBdr>
      <w:spacing w:before="0"/>
      <w:ind w:left="720"/>
    </w:pPr>
    <w:rPr>
      <w:rFonts w:ascii="Segoe UI" w:hAnsi="Segoe UI"/>
      <w:szCs w:val="18"/>
      <w:lang w:val="en-US"/>
    </w:rPr>
  </w:style>
  <w:style w:type="paragraph" w:customStyle="1" w:styleId="NoteTitle">
    <w:name w:val="Note Title"/>
    <w:basedOn w:val="Note"/>
    <w:next w:val="Note"/>
    <w:uiPriority w:val="19"/>
    <w:qFormat/>
    <w:rsid w:val="00020743"/>
    <w:pPr>
      <w:keepNext/>
      <w:spacing w:before="240" w:after="240" w:line="240" w:lineRule="auto"/>
    </w:pPr>
    <w:rPr>
      <w:bCs/>
      <w:color w:val="008AC8"/>
      <w:sz w:val="24"/>
    </w:rPr>
  </w:style>
  <w:style w:type="paragraph" w:customStyle="1" w:styleId="VisibleGuidance">
    <w:name w:val="Visible Guidance"/>
    <w:basedOn w:val="Normalny"/>
    <w:next w:val="Normalny"/>
    <w:rsid w:val="00020743"/>
    <w:pPr>
      <w:shd w:val="clear" w:color="auto" w:fill="F2F2F2"/>
      <w:spacing w:before="120" w:after="120"/>
    </w:pPr>
    <w:rPr>
      <w:rFonts w:ascii="Segoe UI" w:hAnsi="Segoe UI"/>
      <w:color w:val="FF0066"/>
      <w:szCs w:val="22"/>
      <w:lang w:val="en-US"/>
    </w:rPr>
  </w:style>
  <w:style w:type="paragraph" w:customStyle="1" w:styleId="TableText">
    <w:name w:val="Table Text"/>
    <w:basedOn w:val="Normalny"/>
    <w:rsid w:val="00020743"/>
    <w:pPr>
      <w:spacing w:before="0" w:after="0" w:line="240" w:lineRule="auto"/>
    </w:pPr>
    <w:rPr>
      <w:rFonts w:ascii="Segoe UI" w:hAnsi="Segoe UI"/>
      <w:lang w:val="en-US"/>
    </w:rPr>
  </w:style>
  <w:style w:type="paragraph" w:customStyle="1" w:styleId="FooterSmall">
    <w:name w:val="Footer Small"/>
    <w:basedOn w:val="Stopka"/>
    <w:uiPriority w:val="99"/>
    <w:rsid w:val="00020743"/>
    <w:pPr>
      <w:tabs>
        <w:tab w:val="clear" w:pos="4536"/>
        <w:tab w:val="clear" w:pos="9072"/>
      </w:tabs>
      <w:spacing w:line="276" w:lineRule="auto"/>
    </w:pPr>
    <w:rPr>
      <w:rFonts w:ascii="Calibri" w:eastAsia="MS Mincho" w:hAnsi="Calibri" w:cs="Calibri"/>
      <w:sz w:val="12"/>
      <w:szCs w:val="12"/>
      <w:lang w:eastAsia="ja-JP"/>
    </w:rPr>
  </w:style>
  <w:style w:type="table" w:styleId="Tabelasiatki1jasnaakcent5">
    <w:name w:val="Grid Table 1 Light Accent 5"/>
    <w:basedOn w:val="Standardowy"/>
    <w:uiPriority w:val="46"/>
    <w:rsid w:val="00020743"/>
    <w:pPr>
      <w:spacing w:before="0" w:after="0" w:line="240" w:lineRule="auto"/>
    </w:pPr>
    <w:rPr>
      <w:rFonts w:ascii="Calibri" w:eastAsia="MS Mincho" w:hAnsi="Calibri" w:cs="Arial"/>
      <w:sz w:val="20"/>
      <w:szCs w:val="20"/>
      <w:lang w:eastAsia="pl-P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020743"/>
    <w:pPr>
      <w:spacing w:before="0"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icon">
    <w:name w:val="k-icon"/>
    <w:basedOn w:val="Domylnaczcionkaakapitu"/>
    <w:rsid w:val="00020743"/>
  </w:style>
  <w:style w:type="character" w:customStyle="1" w:styleId="k-state-selected">
    <w:name w:val="k-state-selected"/>
    <w:basedOn w:val="Domylnaczcionkaakapitu"/>
    <w:rsid w:val="00020743"/>
  </w:style>
  <w:style w:type="character" w:customStyle="1" w:styleId="k-pager-sizes">
    <w:name w:val="k-pager-sizes"/>
    <w:basedOn w:val="Domylnaczcionkaakapitu"/>
    <w:rsid w:val="00020743"/>
  </w:style>
  <w:style w:type="character" w:customStyle="1" w:styleId="k-widget">
    <w:name w:val="k-widget"/>
    <w:basedOn w:val="Domylnaczcionkaakapitu"/>
    <w:rsid w:val="00020743"/>
  </w:style>
  <w:style w:type="character" w:customStyle="1" w:styleId="k-input">
    <w:name w:val="k-input"/>
    <w:basedOn w:val="Domylnaczcionkaakapitu"/>
    <w:rsid w:val="00020743"/>
  </w:style>
  <w:style w:type="character" w:customStyle="1" w:styleId="k-pager-info">
    <w:name w:val="k-pager-info"/>
    <w:basedOn w:val="Domylnaczcionkaakapitu"/>
    <w:rsid w:val="00020743"/>
  </w:style>
  <w:style w:type="paragraph" w:customStyle="1" w:styleId="TableNormal63">
    <w:name w:val="Table Normal63"/>
    <w:basedOn w:val="Normalny"/>
    <w:rsid w:val="00020743"/>
    <w:pPr>
      <w:spacing w:before="60" w:after="60" w:line="264" w:lineRule="auto"/>
    </w:pPr>
    <w:rPr>
      <w:rFonts w:ascii="Arial Narrow" w:eastAsia="Arial Narrow" w:hAnsi="Arial Narrow" w:cs="Arial Narrow"/>
      <w:sz w:val="18"/>
      <w:szCs w:val="18"/>
      <w:lang w:eastAsia="ja-JP"/>
    </w:rPr>
  </w:style>
  <w:style w:type="paragraph" w:customStyle="1" w:styleId="TableNormal9">
    <w:name w:val="Table Normal9"/>
    <w:basedOn w:val="Normalny"/>
    <w:rsid w:val="00020743"/>
    <w:pPr>
      <w:spacing w:before="60" w:after="60" w:line="264" w:lineRule="auto"/>
    </w:pPr>
    <w:rPr>
      <w:rFonts w:ascii="Arial Narrow" w:eastAsia="Arial" w:hAnsi="Arial Narrow" w:cs="Arial Narrow"/>
      <w:sz w:val="18"/>
      <w:szCs w:val="18"/>
      <w:lang w:val="en-US" w:eastAsia="ja-JP"/>
    </w:rPr>
  </w:style>
  <w:style w:type="character" w:customStyle="1" w:styleId="Heading3NumberedChar">
    <w:name w:val="Heading 3 (Numbered) Char"/>
    <w:basedOn w:val="Nagwek3Znak"/>
    <w:link w:val="Heading3Numbered"/>
    <w:uiPriority w:val="14"/>
    <w:rsid w:val="00020743"/>
    <w:rPr>
      <w:rFonts w:ascii="Segoe UI" w:eastAsiaTheme="majorEastAsia" w:hAnsi="Segoe UI" w:cstheme="majorBidi"/>
      <w:caps w:val="0"/>
      <w:color w:val="008AC8"/>
      <w:spacing w:val="15"/>
      <w:sz w:val="28"/>
      <w:szCs w:val="28"/>
      <w:lang w:val="en-US"/>
    </w:rPr>
  </w:style>
  <w:style w:type="paragraph" w:customStyle="1" w:styleId="Style27">
    <w:name w:val="Style27"/>
    <w:basedOn w:val="Heading3Numbered"/>
    <w:link w:val="Style27Char"/>
    <w:qFormat/>
    <w:rsid w:val="00020743"/>
    <w:pPr>
      <w:keepLines w:val="0"/>
      <w:numPr>
        <w:ilvl w:val="0"/>
        <w:numId w:val="15"/>
      </w:numPr>
      <w:spacing w:before="180" w:after="80" w:line="276" w:lineRule="auto"/>
    </w:pPr>
    <w:rPr>
      <w:rFonts w:ascii="Calibri" w:eastAsia="Calibri" w:hAnsi="Calibri" w:cs="Calibri"/>
      <w:b/>
      <w:color w:val="4F81BD" w:themeColor="accent1"/>
      <w:sz w:val="24"/>
      <w:szCs w:val="24"/>
      <w:lang w:eastAsia="ja-JP"/>
    </w:rPr>
  </w:style>
  <w:style w:type="character" w:customStyle="1" w:styleId="Style27Char">
    <w:name w:val="Style27 Char"/>
    <w:basedOn w:val="Heading3NumberedChar"/>
    <w:link w:val="Style27"/>
    <w:rsid w:val="00020743"/>
    <w:rPr>
      <w:rFonts w:ascii="Calibri" w:eastAsia="Calibri" w:hAnsi="Calibri" w:cs="Calibri"/>
      <w:b/>
      <w:caps w:val="0"/>
      <w:color w:val="4F81BD" w:themeColor="accent1"/>
      <w:spacing w:val="15"/>
      <w:sz w:val="24"/>
      <w:szCs w:val="24"/>
      <w:lang w:val="en-US" w:eastAsia="ja-JP"/>
    </w:rPr>
  </w:style>
  <w:style w:type="paragraph" w:customStyle="1" w:styleId="TableNormal6">
    <w:name w:val="Table Normal6"/>
    <w:basedOn w:val="Normalny"/>
    <w:rsid w:val="00020743"/>
    <w:pPr>
      <w:spacing w:before="60" w:after="60" w:line="264" w:lineRule="auto"/>
      <w:ind w:left="227"/>
    </w:pPr>
    <w:rPr>
      <w:rFonts w:ascii="Arial Narrow" w:eastAsia="Arial Narrow" w:hAnsi="Arial Narrow" w:cs="Arial Narrow"/>
      <w:sz w:val="18"/>
      <w:szCs w:val="18"/>
      <w:lang w:eastAsia="ja-JP"/>
    </w:rPr>
  </w:style>
  <w:style w:type="table" w:customStyle="1" w:styleId="PlainTable11">
    <w:name w:val="Plain Table 11"/>
    <w:basedOn w:val="Standardowy"/>
    <w:uiPriority w:val="41"/>
    <w:rsid w:val="00020743"/>
    <w:pPr>
      <w:spacing w:before="0" w:after="0" w:line="240" w:lineRule="auto"/>
    </w:pPr>
    <w:rPr>
      <w:rFonts w:ascii="Calibri" w:eastAsia="MS Mincho" w:hAnsi="Calibri" w:cs="Arial"/>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62">
    <w:name w:val="6.6.2"/>
    <w:basedOn w:val="Nagwek4"/>
    <w:link w:val="662Char"/>
    <w:qFormat/>
    <w:rsid w:val="00020743"/>
    <w:pPr>
      <w:keepNext/>
      <w:numPr>
        <w:ilvl w:val="0"/>
        <w:numId w:val="16"/>
      </w:numPr>
      <w:pBdr>
        <w:top w:val="none" w:sz="0" w:space="0" w:color="auto"/>
        <w:left w:val="none" w:sz="0" w:space="0" w:color="auto"/>
      </w:pBdr>
      <w:spacing w:before="180" w:after="80"/>
    </w:pPr>
    <w:rPr>
      <w:rFonts w:ascii="Calibri" w:eastAsia="Calibri" w:hAnsi="Calibri" w:cs="Calibri"/>
      <w:b/>
      <w:bCs/>
      <w:i/>
      <w:iCs/>
      <w:caps w:val="0"/>
      <w:color w:val="4F81BD" w:themeColor="accent1"/>
      <w:sz w:val="24"/>
      <w:lang w:val="en-US" w:eastAsia="ja-JP"/>
    </w:rPr>
  </w:style>
  <w:style w:type="character" w:customStyle="1" w:styleId="662Char">
    <w:name w:val="6.6.2 Char"/>
    <w:basedOn w:val="Nagwek4Znak"/>
    <w:link w:val="662"/>
    <w:rsid w:val="00020743"/>
    <w:rPr>
      <w:rFonts w:ascii="Calibri" w:eastAsia="Calibri" w:hAnsi="Calibri" w:cs="Calibri"/>
      <w:b/>
      <w:bCs/>
      <w:i/>
      <w:iCs/>
      <w:caps w:val="0"/>
      <w:color w:val="4F81BD" w:themeColor="accent1"/>
      <w:spacing w:val="10"/>
      <w:sz w:val="24"/>
      <w:lang w:val="en-US" w:eastAsia="ja-JP"/>
    </w:rPr>
  </w:style>
  <w:style w:type="table" w:customStyle="1" w:styleId="TableGridLight2">
    <w:name w:val="Table Grid Light2"/>
    <w:basedOn w:val="Standardowy"/>
    <w:uiPriority w:val="40"/>
    <w:rsid w:val="00020743"/>
    <w:pPr>
      <w:spacing w:before="0" w:after="0" w:line="240" w:lineRule="auto"/>
    </w:pPr>
    <w:rPr>
      <w:rFonts w:ascii="Calibri" w:eastAsia="MS Mincho" w:hAnsi="Calibri" w:cs="Arial"/>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rmal71">
    <w:name w:val="Table Normal71"/>
    <w:basedOn w:val="Normalny"/>
    <w:rsid w:val="00020743"/>
    <w:pPr>
      <w:spacing w:before="60" w:after="60" w:line="264" w:lineRule="auto"/>
    </w:pPr>
    <w:rPr>
      <w:rFonts w:ascii="Arial Narrow" w:eastAsia="Arial Narrow" w:hAnsi="Arial Narrow" w:cs="Arial Narrow"/>
      <w:sz w:val="18"/>
      <w:szCs w:val="18"/>
      <w:lang w:eastAsia="ja-JP"/>
    </w:rPr>
  </w:style>
  <w:style w:type="paragraph" w:customStyle="1" w:styleId="TableNormal57">
    <w:name w:val="Table Normal57"/>
    <w:basedOn w:val="Normalny"/>
    <w:rsid w:val="00020743"/>
    <w:pPr>
      <w:spacing w:before="60" w:after="60" w:line="264" w:lineRule="auto"/>
    </w:pPr>
    <w:rPr>
      <w:rFonts w:ascii="Arial Narrow" w:eastAsia="Arial Narrow" w:hAnsi="Arial Narrow" w:cs="Arial Narrow"/>
      <w:sz w:val="18"/>
      <w:szCs w:val="18"/>
      <w:lang w:eastAsia="ja-JP"/>
    </w:rPr>
  </w:style>
  <w:style w:type="character" w:styleId="HTML-zmienna">
    <w:name w:val="HTML Variable"/>
    <w:basedOn w:val="Domylnaczcionkaakapitu"/>
    <w:uiPriority w:val="99"/>
    <w:semiHidden/>
    <w:unhideWhenUsed/>
    <w:rsid w:val="00020743"/>
    <w:rPr>
      <w:i/>
      <w:iCs/>
    </w:rPr>
  </w:style>
  <w:style w:type="paragraph" w:customStyle="1" w:styleId="BodyMS">
    <w:name w:val="Body MS"/>
    <w:uiPriority w:val="99"/>
    <w:rsid w:val="00020743"/>
    <w:pPr>
      <w:spacing w:line="264" w:lineRule="auto"/>
    </w:pPr>
    <w:rPr>
      <w:rFonts w:ascii="Segoe Light" w:eastAsiaTheme="minorHAnsi" w:hAnsi="Segoe Light"/>
      <w:sz w:val="20"/>
      <w:szCs w:val="20"/>
      <w:lang w:val="en-US"/>
    </w:rPr>
  </w:style>
  <w:style w:type="paragraph" w:customStyle="1" w:styleId="Heading1NumMS">
    <w:name w:val="Heading 1 Num MS"/>
    <w:basedOn w:val="Normalny"/>
    <w:next w:val="BodyMS"/>
    <w:uiPriority w:val="99"/>
    <w:rsid w:val="00020743"/>
    <w:pPr>
      <w:keepNext/>
      <w:keepLines/>
      <w:pageBreakBefore/>
      <w:tabs>
        <w:tab w:val="left" w:pos="936"/>
      </w:tabs>
      <w:spacing w:before="100" w:line="600" w:lineRule="exact"/>
      <w:ind w:left="936" w:hanging="936"/>
      <w:outlineLvl w:val="0"/>
    </w:pPr>
    <w:rPr>
      <w:rFonts w:ascii="Segoe Light" w:eastAsiaTheme="minorHAnsi" w:hAnsi="Segoe Light"/>
      <w:color w:val="557EB9"/>
      <w:spacing w:val="10"/>
      <w:sz w:val="56"/>
      <w:szCs w:val="48"/>
      <w:lang w:val="en-US"/>
    </w:rPr>
  </w:style>
  <w:style w:type="paragraph" w:customStyle="1" w:styleId="Heading2NumMS">
    <w:name w:val="Heading 2 Num MS"/>
    <w:basedOn w:val="Normalny"/>
    <w:next w:val="BodyMS"/>
    <w:uiPriority w:val="99"/>
    <w:rsid w:val="00020743"/>
    <w:pPr>
      <w:keepNext/>
      <w:keepLines/>
      <w:tabs>
        <w:tab w:val="left" w:pos="936"/>
      </w:tabs>
      <w:spacing w:after="100" w:line="240" w:lineRule="auto"/>
      <w:ind w:left="936" w:hanging="936"/>
      <w:outlineLvl w:val="1"/>
    </w:pPr>
    <w:rPr>
      <w:rFonts w:ascii="Segoe Light" w:eastAsiaTheme="minorHAnsi" w:hAnsi="Segoe Light"/>
      <w:color w:val="557EB9"/>
      <w:sz w:val="40"/>
      <w:szCs w:val="36"/>
      <w:lang w:val="en-US"/>
    </w:rPr>
  </w:style>
  <w:style w:type="paragraph" w:customStyle="1" w:styleId="Heading3NumMS">
    <w:name w:val="Heading 3 Num MS"/>
    <w:basedOn w:val="Normalny"/>
    <w:next w:val="BodyMS"/>
    <w:uiPriority w:val="99"/>
    <w:rsid w:val="00020743"/>
    <w:pPr>
      <w:keepNext/>
      <w:keepLines/>
      <w:tabs>
        <w:tab w:val="left" w:pos="936"/>
      </w:tabs>
      <w:spacing w:after="100" w:line="240" w:lineRule="auto"/>
      <w:ind w:left="936" w:hanging="936"/>
      <w:outlineLvl w:val="2"/>
    </w:pPr>
    <w:rPr>
      <w:rFonts w:ascii="Segoe" w:eastAsiaTheme="minorHAnsi" w:hAnsi="Segoe"/>
      <w:i/>
      <w:color w:val="557EB9"/>
      <w:sz w:val="32"/>
      <w:szCs w:val="28"/>
      <w:lang w:val="en-US"/>
    </w:rPr>
  </w:style>
  <w:style w:type="paragraph" w:customStyle="1" w:styleId="Heading4NumMS">
    <w:name w:val="Heading 4 Num MS"/>
    <w:basedOn w:val="Normalny"/>
    <w:next w:val="BodyMS"/>
    <w:uiPriority w:val="99"/>
    <w:rsid w:val="00020743"/>
    <w:pPr>
      <w:keepNext/>
      <w:keepLines/>
      <w:tabs>
        <w:tab w:val="left" w:pos="936"/>
      </w:tabs>
      <w:spacing w:after="100" w:line="240" w:lineRule="auto"/>
      <w:ind w:left="936" w:hanging="936"/>
      <w:outlineLvl w:val="3"/>
    </w:pPr>
    <w:rPr>
      <w:rFonts w:ascii="Segoe" w:eastAsiaTheme="minorHAnsi" w:hAnsi="Segoe"/>
      <w:color w:val="557EB9"/>
      <w:sz w:val="28"/>
      <w:szCs w:val="22"/>
      <w:lang w:val="en-US"/>
    </w:rPr>
  </w:style>
  <w:style w:type="paragraph" w:customStyle="1" w:styleId="Heading5NumMS">
    <w:name w:val="Heading 5 Num MS"/>
    <w:basedOn w:val="Normalny"/>
    <w:next w:val="BodyMS"/>
    <w:uiPriority w:val="99"/>
    <w:rsid w:val="00020743"/>
    <w:pPr>
      <w:keepNext/>
      <w:keepLines/>
      <w:tabs>
        <w:tab w:val="left" w:pos="1224"/>
      </w:tabs>
      <w:spacing w:after="100" w:line="240" w:lineRule="auto"/>
      <w:ind w:left="1224" w:hanging="1224"/>
      <w:outlineLvl w:val="4"/>
    </w:pPr>
    <w:rPr>
      <w:rFonts w:ascii="Segoe Semibold" w:eastAsiaTheme="minorHAnsi" w:hAnsi="Segoe Semibold"/>
      <w:color w:val="557EB9"/>
      <w:sz w:val="22"/>
      <w:lang w:val="en-US"/>
    </w:rPr>
  </w:style>
  <w:style w:type="paragraph" w:customStyle="1" w:styleId="BodyMSGraphic">
    <w:name w:val="Body MS Graphic"/>
    <w:basedOn w:val="BodyMS"/>
    <w:uiPriority w:val="99"/>
    <w:rsid w:val="00020743"/>
    <w:pPr>
      <w:keepNext/>
      <w:spacing w:before="100" w:after="0"/>
    </w:pPr>
  </w:style>
  <w:style w:type="table" w:styleId="Tabelalisty4akcent6">
    <w:name w:val="List Table 4 Accent 6"/>
    <w:basedOn w:val="Standardowy"/>
    <w:uiPriority w:val="49"/>
    <w:rsid w:val="000207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4akcent4">
    <w:name w:val="List Table 4 Accent 4"/>
    <w:basedOn w:val="Standardowy"/>
    <w:uiPriority w:val="49"/>
    <w:rsid w:val="0002074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sectiontitle">
    <w:name w:val="sectiontitle"/>
    <w:basedOn w:val="Domylnaczcionkaakapitu"/>
    <w:rsid w:val="00020743"/>
  </w:style>
  <w:style w:type="table" w:styleId="Tabelasiatki2akcent1">
    <w:name w:val="Grid Table 2 Accent 1"/>
    <w:basedOn w:val="Standardowy"/>
    <w:uiPriority w:val="47"/>
    <w:rsid w:val="00020743"/>
    <w:pPr>
      <w:spacing w:before="0" w:after="0" w:line="240" w:lineRule="auto"/>
    </w:pPr>
    <w:rPr>
      <w:rFonts w:eastAsiaTheme="minorHAn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
    <w:name w:val="Grid Table 4"/>
    <w:basedOn w:val="Standardowy"/>
    <w:uiPriority w:val="49"/>
    <w:rsid w:val="00A343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7kolorowaakcent2">
    <w:name w:val="Grid Table 7 Colorful Accent 2"/>
    <w:basedOn w:val="Standardowy"/>
    <w:uiPriority w:val="52"/>
    <w:rsid w:val="0062198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lf-text-block">
    <w:name w:val="lf-text-block"/>
    <w:basedOn w:val="Normalny"/>
    <w:rsid w:val="00B0025E"/>
    <w:pPr>
      <w:spacing w:before="100" w:beforeAutospacing="1" w:after="0" w:line="240" w:lineRule="auto"/>
    </w:pPr>
    <w:rPr>
      <w:rFonts w:ascii="Times New Roman" w:eastAsia="Times New Roman" w:hAnsi="Times New Roman" w:cs="Times New Roman"/>
      <w:sz w:val="24"/>
      <w:szCs w:val="24"/>
      <w:lang w:eastAsia="pl-PL"/>
    </w:rPr>
  </w:style>
  <w:style w:type="character" w:customStyle="1" w:styleId="Nierozpoznanawzmianka100">
    <w:name w:val="Nierozpoznana wzmianka100"/>
    <w:basedOn w:val="Domylnaczcionkaakapitu"/>
    <w:uiPriority w:val="99"/>
    <w:semiHidden/>
    <w:unhideWhenUsed/>
    <w:rsid w:val="008B35B6"/>
    <w:rPr>
      <w:color w:val="808080"/>
      <w:shd w:val="clear" w:color="auto" w:fill="E6E6E6"/>
    </w:rPr>
  </w:style>
  <w:style w:type="character" w:customStyle="1" w:styleId="UnresolvedMention">
    <w:name w:val="Unresolved Mention"/>
    <w:basedOn w:val="Domylnaczcionkaakapitu"/>
    <w:uiPriority w:val="99"/>
    <w:semiHidden/>
    <w:unhideWhenUsed/>
    <w:rsid w:val="00595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7875">
      <w:bodyDiv w:val="1"/>
      <w:marLeft w:val="0"/>
      <w:marRight w:val="0"/>
      <w:marTop w:val="0"/>
      <w:marBottom w:val="0"/>
      <w:divBdr>
        <w:top w:val="none" w:sz="0" w:space="0" w:color="auto"/>
        <w:left w:val="none" w:sz="0" w:space="0" w:color="auto"/>
        <w:bottom w:val="none" w:sz="0" w:space="0" w:color="auto"/>
        <w:right w:val="none" w:sz="0" w:space="0" w:color="auto"/>
      </w:divBdr>
    </w:div>
    <w:div w:id="49809883">
      <w:bodyDiv w:val="1"/>
      <w:marLeft w:val="0"/>
      <w:marRight w:val="0"/>
      <w:marTop w:val="0"/>
      <w:marBottom w:val="0"/>
      <w:divBdr>
        <w:top w:val="none" w:sz="0" w:space="0" w:color="auto"/>
        <w:left w:val="none" w:sz="0" w:space="0" w:color="auto"/>
        <w:bottom w:val="none" w:sz="0" w:space="0" w:color="auto"/>
        <w:right w:val="none" w:sz="0" w:space="0" w:color="auto"/>
      </w:divBdr>
    </w:div>
    <w:div w:id="165172392">
      <w:bodyDiv w:val="1"/>
      <w:marLeft w:val="0"/>
      <w:marRight w:val="0"/>
      <w:marTop w:val="0"/>
      <w:marBottom w:val="0"/>
      <w:divBdr>
        <w:top w:val="none" w:sz="0" w:space="0" w:color="auto"/>
        <w:left w:val="none" w:sz="0" w:space="0" w:color="auto"/>
        <w:bottom w:val="none" w:sz="0" w:space="0" w:color="auto"/>
        <w:right w:val="none" w:sz="0" w:space="0" w:color="auto"/>
      </w:divBdr>
    </w:div>
    <w:div w:id="181821855">
      <w:bodyDiv w:val="1"/>
      <w:marLeft w:val="0"/>
      <w:marRight w:val="0"/>
      <w:marTop w:val="0"/>
      <w:marBottom w:val="0"/>
      <w:divBdr>
        <w:top w:val="none" w:sz="0" w:space="0" w:color="auto"/>
        <w:left w:val="none" w:sz="0" w:space="0" w:color="auto"/>
        <w:bottom w:val="none" w:sz="0" w:space="0" w:color="auto"/>
        <w:right w:val="none" w:sz="0" w:space="0" w:color="auto"/>
      </w:divBdr>
    </w:div>
    <w:div w:id="234516524">
      <w:bodyDiv w:val="1"/>
      <w:marLeft w:val="0"/>
      <w:marRight w:val="0"/>
      <w:marTop w:val="0"/>
      <w:marBottom w:val="0"/>
      <w:divBdr>
        <w:top w:val="none" w:sz="0" w:space="0" w:color="auto"/>
        <w:left w:val="none" w:sz="0" w:space="0" w:color="auto"/>
        <w:bottom w:val="none" w:sz="0" w:space="0" w:color="auto"/>
        <w:right w:val="none" w:sz="0" w:space="0" w:color="auto"/>
      </w:divBdr>
    </w:div>
    <w:div w:id="271130719">
      <w:bodyDiv w:val="1"/>
      <w:marLeft w:val="0"/>
      <w:marRight w:val="0"/>
      <w:marTop w:val="0"/>
      <w:marBottom w:val="0"/>
      <w:divBdr>
        <w:top w:val="none" w:sz="0" w:space="0" w:color="auto"/>
        <w:left w:val="none" w:sz="0" w:space="0" w:color="auto"/>
        <w:bottom w:val="none" w:sz="0" w:space="0" w:color="auto"/>
        <w:right w:val="none" w:sz="0" w:space="0" w:color="auto"/>
      </w:divBdr>
    </w:div>
    <w:div w:id="279608819">
      <w:bodyDiv w:val="1"/>
      <w:marLeft w:val="0"/>
      <w:marRight w:val="0"/>
      <w:marTop w:val="0"/>
      <w:marBottom w:val="0"/>
      <w:divBdr>
        <w:top w:val="none" w:sz="0" w:space="0" w:color="auto"/>
        <w:left w:val="none" w:sz="0" w:space="0" w:color="auto"/>
        <w:bottom w:val="none" w:sz="0" w:space="0" w:color="auto"/>
        <w:right w:val="none" w:sz="0" w:space="0" w:color="auto"/>
      </w:divBdr>
    </w:div>
    <w:div w:id="342441154">
      <w:bodyDiv w:val="1"/>
      <w:marLeft w:val="0"/>
      <w:marRight w:val="0"/>
      <w:marTop w:val="0"/>
      <w:marBottom w:val="0"/>
      <w:divBdr>
        <w:top w:val="none" w:sz="0" w:space="0" w:color="auto"/>
        <w:left w:val="none" w:sz="0" w:space="0" w:color="auto"/>
        <w:bottom w:val="none" w:sz="0" w:space="0" w:color="auto"/>
        <w:right w:val="none" w:sz="0" w:space="0" w:color="auto"/>
      </w:divBdr>
    </w:div>
    <w:div w:id="362559185">
      <w:bodyDiv w:val="1"/>
      <w:marLeft w:val="0"/>
      <w:marRight w:val="0"/>
      <w:marTop w:val="0"/>
      <w:marBottom w:val="0"/>
      <w:divBdr>
        <w:top w:val="none" w:sz="0" w:space="0" w:color="auto"/>
        <w:left w:val="none" w:sz="0" w:space="0" w:color="auto"/>
        <w:bottom w:val="none" w:sz="0" w:space="0" w:color="auto"/>
        <w:right w:val="none" w:sz="0" w:space="0" w:color="auto"/>
      </w:divBdr>
    </w:div>
    <w:div w:id="376131026">
      <w:bodyDiv w:val="1"/>
      <w:marLeft w:val="0"/>
      <w:marRight w:val="0"/>
      <w:marTop w:val="0"/>
      <w:marBottom w:val="0"/>
      <w:divBdr>
        <w:top w:val="none" w:sz="0" w:space="0" w:color="auto"/>
        <w:left w:val="none" w:sz="0" w:space="0" w:color="auto"/>
        <w:bottom w:val="none" w:sz="0" w:space="0" w:color="auto"/>
        <w:right w:val="none" w:sz="0" w:space="0" w:color="auto"/>
      </w:divBdr>
    </w:div>
    <w:div w:id="401877411">
      <w:bodyDiv w:val="1"/>
      <w:marLeft w:val="0"/>
      <w:marRight w:val="0"/>
      <w:marTop w:val="0"/>
      <w:marBottom w:val="0"/>
      <w:divBdr>
        <w:top w:val="none" w:sz="0" w:space="0" w:color="auto"/>
        <w:left w:val="none" w:sz="0" w:space="0" w:color="auto"/>
        <w:bottom w:val="none" w:sz="0" w:space="0" w:color="auto"/>
        <w:right w:val="none" w:sz="0" w:space="0" w:color="auto"/>
      </w:divBdr>
    </w:div>
    <w:div w:id="452600755">
      <w:bodyDiv w:val="1"/>
      <w:marLeft w:val="0"/>
      <w:marRight w:val="0"/>
      <w:marTop w:val="0"/>
      <w:marBottom w:val="0"/>
      <w:divBdr>
        <w:top w:val="none" w:sz="0" w:space="0" w:color="auto"/>
        <w:left w:val="none" w:sz="0" w:space="0" w:color="auto"/>
        <w:bottom w:val="none" w:sz="0" w:space="0" w:color="auto"/>
        <w:right w:val="none" w:sz="0" w:space="0" w:color="auto"/>
      </w:divBdr>
    </w:div>
    <w:div w:id="530723733">
      <w:bodyDiv w:val="1"/>
      <w:marLeft w:val="0"/>
      <w:marRight w:val="0"/>
      <w:marTop w:val="0"/>
      <w:marBottom w:val="0"/>
      <w:divBdr>
        <w:top w:val="none" w:sz="0" w:space="0" w:color="auto"/>
        <w:left w:val="none" w:sz="0" w:space="0" w:color="auto"/>
        <w:bottom w:val="none" w:sz="0" w:space="0" w:color="auto"/>
        <w:right w:val="none" w:sz="0" w:space="0" w:color="auto"/>
      </w:divBdr>
    </w:div>
    <w:div w:id="575634254">
      <w:bodyDiv w:val="1"/>
      <w:marLeft w:val="0"/>
      <w:marRight w:val="0"/>
      <w:marTop w:val="0"/>
      <w:marBottom w:val="0"/>
      <w:divBdr>
        <w:top w:val="none" w:sz="0" w:space="0" w:color="auto"/>
        <w:left w:val="none" w:sz="0" w:space="0" w:color="auto"/>
        <w:bottom w:val="none" w:sz="0" w:space="0" w:color="auto"/>
        <w:right w:val="none" w:sz="0" w:space="0" w:color="auto"/>
      </w:divBdr>
    </w:div>
    <w:div w:id="591933742">
      <w:bodyDiv w:val="1"/>
      <w:marLeft w:val="0"/>
      <w:marRight w:val="0"/>
      <w:marTop w:val="0"/>
      <w:marBottom w:val="0"/>
      <w:divBdr>
        <w:top w:val="none" w:sz="0" w:space="0" w:color="auto"/>
        <w:left w:val="none" w:sz="0" w:space="0" w:color="auto"/>
        <w:bottom w:val="none" w:sz="0" w:space="0" w:color="auto"/>
        <w:right w:val="none" w:sz="0" w:space="0" w:color="auto"/>
      </w:divBdr>
    </w:div>
    <w:div w:id="702439559">
      <w:bodyDiv w:val="1"/>
      <w:marLeft w:val="0"/>
      <w:marRight w:val="0"/>
      <w:marTop w:val="0"/>
      <w:marBottom w:val="0"/>
      <w:divBdr>
        <w:top w:val="none" w:sz="0" w:space="0" w:color="auto"/>
        <w:left w:val="none" w:sz="0" w:space="0" w:color="auto"/>
        <w:bottom w:val="none" w:sz="0" w:space="0" w:color="auto"/>
        <w:right w:val="none" w:sz="0" w:space="0" w:color="auto"/>
      </w:divBdr>
    </w:div>
    <w:div w:id="781261801">
      <w:bodyDiv w:val="1"/>
      <w:marLeft w:val="0"/>
      <w:marRight w:val="0"/>
      <w:marTop w:val="0"/>
      <w:marBottom w:val="0"/>
      <w:divBdr>
        <w:top w:val="none" w:sz="0" w:space="0" w:color="auto"/>
        <w:left w:val="none" w:sz="0" w:space="0" w:color="auto"/>
        <w:bottom w:val="none" w:sz="0" w:space="0" w:color="auto"/>
        <w:right w:val="none" w:sz="0" w:space="0" w:color="auto"/>
      </w:divBdr>
    </w:div>
    <w:div w:id="806437554">
      <w:bodyDiv w:val="1"/>
      <w:marLeft w:val="0"/>
      <w:marRight w:val="0"/>
      <w:marTop w:val="0"/>
      <w:marBottom w:val="0"/>
      <w:divBdr>
        <w:top w:val="none" w:sz="0" w:space="0" w:color="auto"/>
        <w:left w:val="none" w:sz="0" w:space="0" w:color="auto"/>
        <w:bottom w:val="none" w:sz="0" w:space="0" w:color="auto"/>
        <w:right w:val="none" w:sz="0" w:space="0" w:color="auto"/>
      </w:divBdr>
    </w:div>
    <w:div w:id="832525294">
      <w:bodyDiv w:val="1"/>
      <w:marLeft w:val="0"/>
      <w:marRight w:val="0"/>
      <w:marTop w:val="0"/>
      <w:marBottom w:val="0"/>
      <w:divBdr>
        <w:top w:val="none" w:sz="0" w:space="0" w:color="auto"/>
        <w:left w:val="none" w:sz="0" w:space="0" w:color="auto"/>
        <w:bottom w:val="none" w:sz="0" w:space="0" w:color="auto"/>
        <w:right w:val="none" w:sz="0" w:space="0" w:color="auto"/>
      </w:divBdr>
    </w:div>
    <w:div w:id="909727686">
      <w:bodyDiv w:val="1"/>
      <w:marLeft w:val="0"/>
      <w:marRight w:val="0"/>
      <w:marTop w:val="0"/>
      <w:marBottom w:val="0"/>
      <w:divBdr>
        <w:top w:val="none" w:sz="0" w:space="0" w:color="auto"/>
        <w:left w:val="none" w:sz="0" w:space="0" w:color="auto"/>
        <w:bottom w:val="none" w:sz="0" w:space="0" w:color="auto"/>
        <w:right w:val="none" w:sz="0" w:space="0" w:color="auto"/>
      </w:divBdr>
    </w:div>
    <w:div w:id="915629596">
      <w:bodyDiv w:val="1"/>
      <w:marLeft w:val="0"/>
      <w:marRight w:val="0"/>
      <w:marTop w:val="0"/>
      <w:marBottom w:val="0"/>
      <w:divBdr>
        <w:top w:val="none" w:sz="0" w:space="0" w:color="auto"/>
        <w:left w:val="none" w:sz="0" w:space="0" w:color="auto"/>
        <w:bottom w:val="none" w:sz="0" w:space="0" w:color="auto"/>
        <w:right w:val="none" w:sz="0" w:space="0" w:color="auto"/>
      </w:divBdr>
    </w:div>
    <w:div w:id="979575721">
      <w:bodyDiv w:val="1"/>
      <w:marLeft w:val="0"/>
      <w:marRight w:val="0"/>
      <w:marTop w:val="0"/>
      <w:marBottom w:val="0"/>
      <w:divBdr>
        <w:top w:val="none" w:sz="0" w:space="0" w:color="auto"/>
        <w:left w:val="none" w:sz="0" w:space="0" w:color="auto"/>
        <w:bottom w:val="none" w:sz="0" w:space="0" w:color="auto"/>
        <w:right w:val="none" w:sz="0" w:space="0" w:color="auto"/>
      </w:divBdr>
    </w:div>
    <w:div w:id="1003705090">
      <w:bodyDiv w:val="1"/>
      <w:marLeft w:val="0"/>
      <w:marRight w:val="0"/>
      <w:marTop w:val="0"/>
      <w:marBottom w:val="0"/>
      <w:divBdr>
        <w:top w:val="none" w:sz="0" w:space="0" w:color="auto"/>
        <w:left w:val="none" w:sz="0" w:space="0" w:color="auto"/>
        <w:bottom w:val="none" w:sz="0" w:space="0" w:color="auto"/>
        <w:right w:val="none" w:sz="0" w:space="0" w:color="auto"/>
      </w:divBdr>
    </w:div>
    <w:div w:id="1008410384">
      <w:bodyDiv w:val="1"/>
      <w:marLeft w:val="0"/>
      <w:marRight w:val="0"/>
      <w:marTop w:val="0"/>
      <w:marBottom w:val="0"/>
      <w:divBdr>
        <w:top w:val="none" w:sz="0" w:space="0" w:color="auto"/>
        <w:left w:val="none" w:sz="0" w:space="0" w:color="auto"/>
        <w:bottom w:val="none" w:sz="0" w:space="0" w:color="auto"/>
        <w:right w:val="none" w:sz="0" w:space="0" w:color="auto"/>
      </w:divBdr>
    </w:div>
    <w:div w:id="1037660565">
      <w:bodyDiv w:val="1"/>
      <w:marLeft w:val="0"/>
      <w:marRight w:val="0"/>
      <w:marTop w:val="0"/>
      <w:marBottom w:val="0"/>
      <w:divBdr>
        <w:top w:val="none" w:sz="0" w:space="0" w:color="auto"/>
        <w:left w:val="none" w:sz="0" w:space="0" w:color="auto"/>
        <w:bottom w:val="none" w:sz="0" w:space="0" w:color="auto"/>
        <w:right w:val="none" w:sz="0" w:space="0" w:color="auto"/>
      </w:divBdr>
    </w:div>
    <w:div w:id="1102799337">
      <w:bodyDiv w:val="1"/>
      <w:marLeft w:val="0"/>
      <w:marRight w:val="0"/>
      <w:marTop w:val="0"/>
      <w:marBottom w:val="0"/>
      <w:divBdr>
        <w:top w:val="none" w:sz="0" w:space="0" w:color="auto"/>
        <w:left w:val="none" w:sz="0" w:space="0" w:color="auto"/>
        <w:bottom w:val="none" w:sz="0" w:space="0" w:color="auto"/>
        <w:right w:val="none" w:sz="0" w:space="0" w:color="auto"/>
      </w:divBdr>
    </w:div>
    <w:div w:id="1114667003">
      <w:bodyDiv w:val="1"/>
      <w:marLeft w:val="0"/>
      <w:marRight w:val="0"/>
      <w:marTop w:val="0"/>
      <w:marBottom w:val="0"/>
      <w:divBdr>
        <w:top w:val="none" w:sz="0" w:space="0" w:color="auto"/>
        <w:left w:val="none" w:sz="0" w:space="0" w:color="auto"/>
        <w:bottom w:val="none" w:sz="0" w:space="0" w:color="auto"/>
        <w:right w:val="none" w:sz="0" w:space="0" w:color="auto"/>
      </w:divBdr>
    </w:div>
    <w:div w:id="1118908853">
      <w:bodyDiv w:val="1"/>
      <w:marLeft w:val="0"/>
      <w:marRight w:val="0"/>
      <w:marTop w:val="0"/>
      <w:marBottom w:val="0"/>
      <w:divBdr>
        <w:top w:val="none" w:sz="0" w:space="0" w:color="auto"/>
        <w:left w:val="none" w:sz="0" w:space="0" w:color="auto"/>
        <w:bottom w:val="none" w:sz="0" w:space="0" w:color="auto"/>
        <w:right w:val="none" w:sz="0" w:space="0" w:color="auto"/>
      </w:divBdr>
    </w:div>
    <w:div w:id="1133404466">
      <w:bodyDiv w:val="1"/>
      <w:marLeft w:val="0"/>
      <w:marRight w:val="0"/>
      <w:marTop w:val="0"/>
      <w:marBottom w:val="0"/>
      <w:divBdr>
        <w:top w:val="none" w:sz="0" w:space="0" w:color="auto"/>
        <w:left w:val="none" w:sz="0" w:space="0" w:color="auto"/>
        <w:bottom w:val="none" w:sz="0" w:space="0" w:color="auto"/>
        <w:right w:val="none" w:sz="0" w:space="0" w:color="auto"/>
      </w:divBdr>
    </w:div>
    <w:div w:id="1145006428">
      <w:bodyDiv w:val="1"/>
      <w:marLeft w:val="0"/>
      <w:marRight w:val="0"/>
      <w:marTop w:val="0"/>
      <w:marBottom w:val="0"/>
      <w:divBdr>
        <w:top w:val="none" w:sz="0" w:space="0" w:color="auto"/>
        <w:left w:val="none" w:sz="0" w:space="0" w:color="auto"/>
        <w:bottom w:val="none" w:sz="0" w:space="0" w:color="auto"/>
        <w:right w:val="none" w:sz="0" w:space="0" w:color="auto"/>
      </w:divBdr>
    </w:div>
    <w:div w:id="1149128519">
      <w:bodyDiv w:val="1"/>
      <w:marLeft w:val="0"/>
      <w:marRight w:val="0"/>
      <w:marTop w:val="0"/>
      <w:marBottom w:val="0"/>
      <w:divBdr>
        <w:top w:val="none" w:sz="0" w:space="0" w:color="auto"/>
        <w:left w:val="none" w:sz="0" w:space="0" w:color="auto"/>
        <w:bottom w:val="none" w:sz="0" w:space="0" w:color="auto"/>
        <w:right w:val="none" w:sz="0" w:space="0" w:color="auto"/>
      </w:divBdr>
    </w:div>
    <w:div w:id="1170833014">
      <w:bodyDiv w:val="1"/>
      <w:marLeft w:val="0"/>
      <w:marRight w:val="0"/>
      <w:marTop w:val="0"/>
      <w:marBottom w:val="0"/>
      <w:divBdr>
        <w:top w:val="none" w:sz="0" w:space="0" w:color="auto"/>
        <w:left w:val="none" w:sz="0" w:space="0" w:color="auto"/>
        <w:bottom w:val="none" w:sz="0" w:space="0" w:color="auto"/>
        <w:right w:val="none" w:sz="0" w:space="0" w:color="auto"/>
      </w:divBdr>
    </w:div>
    <w:div w:id="1189878650">
      <w:bodyDiv w:val="1"/>
      <w:marLeft w:val="0"/>
      <w:marRight w:val="0"/>
      <w:marTop w:val="0"/>
      <w:marBottom w:val="0"/>
      <w:divBdr>
        <w:top w:val="none" w:sz="0" w:space="0" w:color="auto"/>
        <w:left w:val="none" w:sz="0" w:space="0" w:color="auto"/>
        <w:bottom w:val="none" w:sz="0" w:space="0" w:color="auto"/>
        <w:right w:val="none" w:sz="0" w:space="0" w:color="auto"/>
      </w:divBdr>
    </w:div>
    <w:div w:id="1217089434">
      <w:bodyDiv w:val="1"/>
      <w:marLeft w:val="0"/>
      <w:marRight w:val="0"/>
      <w:marTop w:val="0"/>
      <w:marBottom w:val="0"/>
      <w:divBdr>
        <w:top w:val="none" w:sz="0" w:space="0" w:color="auto"/>
        <w:left w:val="none" w:sz="0" w:space="0" w:color="auto"/>
        <w:bottom w:val="none" w:sz="0" w:space="0" w:color="auto"/>
        <w:right w:val="none" w:sz="0" w:space="0" w:color="auto"/>
      </w:divBdr>
    </w:div>
    <w:div w:id="1282421844">
      <w:bodyDiv w:val="1"/>
      <w:marLeft w:val="0"/>
      <w:marRight w:val="0"/>
      <w:marTop w:val="0"/>
      <w:marBottom w:val="0"/>
      <w:divBdr>
        <w:top w:val="none" w:sz="0" w:space="0" w:color="auto"/>
        <w:left w:val="none" w:sz="0" w:space="0" w:color="auto"/>
        <w:bottom w:val="none" w:sz="0" w:space="0" w:color="auto"/>
        <w:right w:val="none" w:sz="0" w:space="0" w:color="auto"/>
      </w:divBdr>
    </w:div>
    <w:div w:id="1289239013">
      <w:bodyDiv w:val="1"/>
      <w:marLeft w:val="0"/>
      <w:marRight w:val="0"/>
      <w:marTop w:val="0"/>
      <w:marBottom w:val="0"/>
      <w:divBdr>
        <w:top w:val="none" w:sz="0" w:space="0" w:color="auto"/>
        <w:left w:val="none" w:sz="0" w:space="0" w:color="auto"/>
        <w:bottom w:val="none" w:sz="0" w:space="0" w:color="auto"/>
        <w:right w:val="none" w:sz="0" w:space="0" w:color="auto"/>
      </w:divBdr>
    </w:div>
    <w:div w:id="1312562093">
      <w:bodyDiv w:val="1"/>
      <w:marLeft w:val="0"/>
      <w:marRight w:val="0"/>
      <w:marTop w:val="0"/>
      <w:marBottom w:val="0"/>
      <w:divBdr>
        <w:top w:val="none" w:sz="0" w:space="0" w:color="auto"/>
        <w:left w:val="none" w:sz="0" w:space="0" w:color="auto"/>
        <w:bottom w:val="none" w:sz="0" w:space="0" w:color="auto"/>
        <w:right w:val="none" w:sz="0" w:space="0" w:color="auto"/>
      </w:divBdr>
    </w:div>
    <w:div w:id="1314914761">
      <w:bodyDiv w:val="1"/>
      <w:marLeft w:val="0"/>
      <w:marRight w:val="0"/>
      <w:marTop w:val="0"/>
      <w:marBottom w:val="0"/>
      <w:divBdr>
        <w:top w:val="none" w:sz="0" w:space="0" w:color="auto"/>
        <w:left w:val="none" w:sz="0" w:space="0" w:color="auto"/>
        <w:bottom w:val="none" w:sz="0" w:space="0" w:color="auto"/>
        <w:right w:val="none" w:sz="0" w:space="0" w:color="auto"/>
      </w:divBdr>
    </w:div>
    <w:div w:id="1327827920">
      <w:bodyDiv w:val="1"/>
      <w:marLeft w:val="0"/>
      <w:marRight w:val="0"/>
      <w:marTop w:val="0"/>
      <w:marBottom w:val="0"/>
      <w:divBdr>
        <w:top w:val="none" w:sz="0" w:space="0" w:color="auto"/>
        <w:left w:val="none" w:sz="0" w:space="0" w:color="auto"/>
        <w:bottom w:val="none" w:sz="0" w:space="0" w:color="auto"/>
        <w:right w:val="none" w:sz="0" w:space="0" w:color="auto"/>
      </w:divBdr>
    </w:div>
    <w:div w:id="1387992803">
      <w:bodyDiv w:val="1"/>
      <w:marLeft w:val="0"/>
      <w:marRight w:val="0"/>
      <w:marTop w:val="0"/>
      <w:marBottom w:val="0"/>
      <w:divBdr>
        <w:top w:val="none" w:sz="0" w:space="0" w:color="auto"/>
        <w:left w:val="none" w:sz="0" w:space="0" w:color="auto"/>
        <w:bottom w:val="none" w:sz="0" w:space="0" w:color="auto"/>
        <w:right w:val="none" w:sz="0" w:space="0" w:color="auto"/>
      </w:divBdr>
    </w:div>
    <w:div w:id="1417435116">
      <w:bodyDiv w:val="1"/>
      <w:marLeft w:val="0"/>
      <w:marRight w:val="0"/>
      <w:marTop w:val="0"/>
      <w:marBottom w:val="0"/>
      <w:divBdr>
        <w:top w:val="none" w:sz="0" w:space="0" w:color="auto"/>
        <w:left w:val="none" w:sz="0" w:space="0" w:color="auto"/>
        <w:bottom w:val="none" w:sz="0" w:space="0" w:color="auto"/>
        <w:right w:val="none" w:sz="0" w:space="0" w:color="auto"/>
      </w:divBdr>
    </w:div>
    <w:div w:id="1445687520">
      <w:bodyDiv w:val="1"/>
      <w:marLeft w:val="0"/>
      <w:marRight w:val="0"/>
      <w:marTop w:val="0"/>
      <w:marBottom w:val="0"/>
      <w:divBdr>
        <w:top w:val="none" w:sz="0" w:space="0" w:color="auto"/>
        <w:left w:val="none" w:sz="0" w:space="0" w:color="auto"/>
        <w:bottom w:val="none" w:sz="0" w:space="0" w:color="auto"/>
        <w:right w:val="none" w:sz="0" w:space="0" w:color="auto"/>
      </w:divBdr>
    </w:div>
    <w:div w:id="1455369248">
      <w:bodyDiv w:val="1"/>
      <w:marLeft w:val="0"/>
      <w:marRight w:val="0"/>
      <w:marTop w:val="0"/>
      <w:marBottom w:val="0"/>
      <w:divBdr>
        <w:top w:val="none" w:sz="0" w:space="0" w:color="auto"/>
        <w:left w:val="none" w:sz="0" w:space="0" w:color="auto"/>
        <w:bottom w:val="none" w:sz="0" w:space="0" w:color="auto"/>
        <w:right w:val="none" w:sz="0" w:space="0" w:color="auto"/>
      </w:divBdr>
    </w:div>
    <w:div w:id="1578974255">
      <w:bodyDiv w:val="1"/>
      <w:marLeft w:val="0"/>
      <w:marRight w:val="0"/>
      <w:marTop w:val="0"/>
      <w:marBottom w:val="0"/>
      <w:divBdr>
        <w:top w:val="none" w:sz="0" w:space="0" w:color="auto"/>
        <w:left w:val="none" w:sz="0" w:space="0" w:color="auto"/>
        <w:bottom w:val="none" w:sz="0" w:space="0" w:color="auto"/>
        <w:right w:val="none" w:sz="0" w:space="0" w:color="auto"/>
      </w:divBdr>
    </w:div>
    <w:div w:id="1621256770">
      <w:bodyDiv w:val="1"/>
      <w:marLeft w:val="0"/>
      <w:marRight w:val="0"/>
      <w:marTop w:val="0"/>
      <w:marBottom w:val="0"/>
      <w:divBdr>
        <w:top w:val="none" w:sz="0" w:space="0" w:color="auto"/>
        <w:left w:val="none" w:sz="0" w:space="0" w:color="auto"/>
        <w:bottom w:val="none" w:sz="0" w:space="0" w:color="auto"/>
        <w:right w:val="none" w:sz="0" w:space="0" w:color="auto"/>
      </w:divBdr>
    </w:div>
    <w:div w:id="1622179438">
      <w:bodyDiv w:val="1"/>
      <w:marLeft w:val="0"/>
      <w:marRight w:val="0"/>
      <w:marTop w:val="0"/>
      <w:marBottom w:val="0"/>
      <w:divBdr>
        <w:top w:val="none" w:sz="0" w:space="0" w:color="auto"/>
        <w:left w:val="none" w:sz="0" w:space="0" w:color="auto"/>
        <w:bottom w:val="none" w:sz="0" w:space="0" w:color="auto"/>
        <w:right w:val="none" w:sz="0" w:space="0" w:color="auto"/>
      </w:divBdr>
    </w:div>
    <w:div w:id="1625228669">
      <w:bodyDiv w:val="1"/>
      <w:marLeft w:val="0"/>
      <w:marRight w:val="0"/>
      <w:marTop w:val="0"/>
      <w:marBottom w:val="0"/>
      <w:divBdr>
        <w:top w:val="none" w:sz="0" w:space="0" w:color="auto"/>
        <w:left w:val="none" w:sz="0" w:space="0" w:color="auto"/>
        <w:bottom w:val="none" w:sz="0" w:space="0" w:color="auto"/>
        <w:right w:val="none" w:sz="0" w:space="0" w:color="auto"/>
      </w:divBdr>
    </w:div>
    <w:div w:id="1717043379">
      <w:bodyDiv w:val="1"/>
      <w:marLeft w:val="0"/>
      <w:marRight w:val="0"/>
      <w:marTop w:val="0"/>
      <w:marBottom w:val="0"/>
      <w:divBdr>
        <w:top w:val="none" w:sz="0" w:space="0" w:color="auto"/>
        <w:left w:val="none" w:sz="0" w:space="0" w:color="auto"/>
        <w:bottom w:val="none" w:sz="0" w:space="0" w:color="auto"/>
        <w:right w:val="none" w:sz="0" w:space="0" w:color="auto"/>
      </w:divBdr>
    </w:div>
    <w:div w:id="1738045508">
      <w:bodyDiv w:val="1"/>
      <w:marLeft w:val="0"/>
      <w:marRight w:val="0"/>
      <w:marTop w:val="0"/>
      <w:marBottom w:val="0"/>
      <w:divBdr>
        <w:top w:val="none" w:sz="0" w:space="0" w:color="auto"/>
        <w:left w:val="none" w:sz="0" w:space="0" w:color="auto"/>
        <w:bottom w:val="none" w:sz="0" w:space="0" w:color="auto"/>
        <w:right w:val="none" w:sz="0" w:space="0" w:color="auto"/>
      </w:divBdr>
    </w:div>
    <w:div w:id="1778522989">
      <w:bodyDiv w:val="1"/>
      <w:marLeft w:val="0"/>
      <w:marRight w:val="0"/>
      <w:marTop w:val="0"/>
      <w:marBottom w:val="0"/>
      <w:divBdr>
        <w:top w:val="none" w:sz="0" w:space="0" w:color="auto"/>
        <w:left w:val="none" w:sz="0" w:space="0" w:color="auto"/>
        <w:bottom w:val="none" w:sz="0" w:space="0" w:color="auto"/>
        <w:right w:val="none" w:sz="0" w:space="0" w:color="auto"/>
      </w:divBdr>
    </w:div>
    <w:div w:id="1844588221">
      <w:bodyDiv w:val="1"/>
      <w:marLeft w:val="0"/>
      <w:marRight w:val="0"/>
      <w:marTop w:val="0"/>
      <w:marBottom w:val="0"/>
      <w:divBdr>
        <w:top w:val="none" w:sz="0" w:space="0" w:color="auto"/>
        <w:left w:val="none" w:sz="0" w:space="0" w:color="auto"/>
        <w:bottom w:val="none" w:sz="0" w:space="0" w:color="auto"/>
        <w:right w:val="none" w:sz="0" w:space="0" w:color="auto"/>
      </w:divBdr>
    </w:div>
    <w:div w:id="1869445795">
      <w:bodyDiv w:val="1"/>
      <w:marLeft w:val="0"/>
      <w:marRight w:val="0"/>
      <w:marTop w:val="0"/>
      <w:marBottom w:val="0"/>
      <w:divBdr>
        <w:top w:val="none" w:sz="0" w:space="0" w:color="auto"/>
        <w:left w:val="none" w:sz="0" w:space="0" w:color="auto"/>
        <w:bottom w:val="none" w:sz="0" w:space="0" w:color="auto"/>
        <w:right w:val="none" w:sz="0" w:space="0" w:color="auto"/>
      </w:divBdr>
    </w:div>
    <w:div w:id="1896772961">
      <w:bodyDiv w:val="1"/>
      <w:marLeft w:val="0"/>
      <w:marRight w:val="0"/>
      <w:marTop w:val="0"/>
      <w:marBottom w:val="0"/>
      <w:divBdr>
        <w:top w:val="none" w:sz="0" w:space="0" w:color="auto"/>
        <w:left w:val="none" w:sz="0" w:space="0" w:color="auto"/>
        <w:bottom w:val="none" w:sz="0" w:space="0" w:color="auto"/>
        <w:right w:val="none" w:sz="0" w:space="0" w:color="auto"/>
      </w:divBdr>
    </w:div>
    <w:div w:id="1962180454">
      <w:bodyDiv w:val="1"/>
      <w:marLeft w:val="0"/>
      <w:marRight w:val="0"/>
      <w:marTop w:val="0"/>
      <w:marBottom w:val="0"/>
      <w:divBdr>
        <w:top w:val="none" w:sz="0" w:space="0" w:color="auto"/>
        <w:left w:val="none" w:sz="0" w:space="0" w:color="auto"/>
        <w:bottom w:val="none" w:sz="0" w:space="0" w:color="auto"/>
        <w:right w:val="none" w:sz="0" w:space="0" w:color="auto"/>
      </w:divBdr>
    </w:div>
    <w:div w:id="2001498844">
      <w:bodyDiv w:val="1"/>
      <w:marLeft w:val="0"/>
      <w:marRight w:val="0"/>
      <w:marTop w:val="0"/>
      <w:marBottom w:val="0"/>
      <w:divBdr>
        <w:top w:val="none" w:sz="0" w:space="0" w:color="auto"/>
        <w:left w:val="none" w:sz="0" w:space="0" w:color="auto"/>
        <w:bottom w:val="none" w:sz="0" w:space="0" w:color="auto"/>
        <w:right w:val="none" w:sz="0" w:space="0" w:color="auto"/>
      </w:divBdr>
    </w:div>
    <w:div w:id="2038695104">
      <w:bodyDiv w:val="1"/>
      <w:marLeft w:val="0"/>
      <w:marRight w:val="0"/>
      <w:marTop w:val="0"/>
      <w:marBottom w:val="0"/>
      <w:divBdr>
        <w:top w:val="none" w:sz="0" w:space="0" w:color="auto"/>
        <w:left w:val="none" w:sz="0" w:space="0" w:color="auto"/>
        <w:bottom w:val="none" w:sz="0" w:space="0" w:color="auto"/>
        <w:right w:val="none" w:sz="0" w:space="0" w:color="auto"/>
      </w:divBdr>
    </w:div>
    <w:div w:id="2039087376">
      <w:bodyDiv w:val="1"/>
      <w:marLeft w:val="0"/>
      <w:marRight w:val="0"/>
      <w:marTop w:val="0"/>
      <w:marBottom w:val="0"/>
      <w:divBdr>
        <w:top w:val="none" w:sz="0" w:space="0" w:color="auto"/>
        <w:left w:val="none" w:sz="0" w:space="0" w:color="auto"/>
        <w:bottom w:val="none" w:sz="0" w:space="0" w:color="auto"/>
        <w:right w:val="none" w:sz="0" w:space="0" w:color="auto"/>
      </w:divBdr>
    </w:div>
    <w:div w:id="2057705313">
      <w:bodyDiv w:val="1"/>
      <w:marLeft w:val="0"/>
      <w:marRight w:val="0"/>
      <w:marTop w:val="0"/>
      <w:marBottom w:val="0"/>
      <w:divBdr>
        <w:top w:val="none" w:sz="0" w:space="0" w:color="auto"/>
        <w:left w:val="none" w:sz="0" w:space="0" w:color="auto"/>
        <w:bottom w:val="none" w:sz="0" w:space="0" w:color="auto"/>
        <w:right w:val="none" w:sz="0" w:space="0" w:color="auto"/>
      </w:divBdr>
    </w:div>
    <w:div w:id="2067681584">
      <w:bodyDiv w:val="1"/>
      <w:marLeft w:val="0"/>
      <w:marRight w:val="0"/>
      <w:marTop w:val="0"/>
      <w:marBottom w:val="0"/>
      <w:divBdr>
        <w:top w:val="none" w:sz="0" w:space="0" w:color="auto"/>
        <w:left w:val="none" w:sz="0" w:space="0" w:color="auto"/>
        <w:bottom w:val="none" w:sz="0" w:space="0" w:color="auto"/>
        <w:right w:val="none" w:sz="0" w:space="0" w:color="auto"/>
      </w:divBdr>
    </w:div>
    <w:div w:id="2070612905">
      <w:bodyDiv w:val="1"/>
      <w:marLeft w:val="0"/>
      <w:marRight w:val="0"/>
      <w:marTop w:val="0"/>
      <w:marBottom w:val="0"/>
      <w:divBdr>
        <w:top w:val="none" w:sz="0" w:space="0" w:color="auto"/>
        <w:left w:val="none" w:sz="0" w:space="0" w:color="auto"/>
        <w:bottom w:val="none" w:sz="0" w:space="0" w:color="auto"/>
        <w:right w:val="none" w:sz="0" w:space="0" w:color="auto"/>
      </w:divBdr>
    </w:div>
    <w:div w:id="2085180086">
      <w:bodyDiv w:val="1"/>
      <w:marLeft w:val="0"/>
      <w:marRight w:val="0"/>
      <w:marTop w:val="0"/>
      <w:marBottom w:val="0"/>
      <w:divBdr>
        <w:top w:val="none" w:sz="0" w:space="0" w:color="auto"/>
        <w:left w:val="none" w:sz="0" w:space="0" w:color="auto"/>
        <w:bottom w:val="none" w:sz="0" w:space="0" w:color="auto"/>
        <w:right w:val="none" w:sz="0" w:space="0" w:color="auto"/>
      </w:divBdr>
    </w:div>
    <w:div w:id="2087461225">
      <w:bodyDiv w:val="1"/>
      <w:marLeft w:val="0"/>
      <w:marRight w:val="0"/>
      <w:marTop w:val="0"/>
      <w:marBottom w:val="0"/>
      <w:divBdr>
        <w:top w:val="none" w:sz="0" w:space="0" w:color="auto"/>
        <w:left w:val="none" w:sz="0" w:space="0" w:color="auto"/>
        <w:bottom w:val="none" w:sz="0" w:space="0" w:color="auto"/>
        <w:right w:val="none" w:sz="0" w:space="0" w:color="auto"/>
      </w:divBdr>
    </w:div>
    <w:div w:id="2105492954">
      <w:bodyDiv w:val="1"/>
      <w:marLeft w:val="0"/>
      <w:marRight w:val="0"/>
      <w:marTop w:val="0"/>
      <w:marBottom w:val="0"/>
      <w:divBdr>
        <w:top w:val="none" w:sz="0" w:space="0" w:color="auto"/>
        <w:left w:val="none" w:sz="0" w:space="0" w:color="auto"/>
        <w:bottom w:val="none" w:sz="0" w:space="0" w:color="auto"/>
        <w:right w:val="none" w:sz="0" w:space="0" w:color="auto"/>
      </w:divBdr>
    </w:div>
    <w:div w:id="2113167474">
      <w:bodyDiv w:val="1"/>
      <w:marLeft w:val="0"/>
      <w:marRight w:val="0"/>
      <w:marTop w:val="0"/>
      <w:marBottom w:val="0"/>
      <w:divBdr>
        <w:top w:val="none" w:sz="0" w:space="0" w:color="auto"/>
        <w:left w:val="none" w:sz="0" w:space="0" w:color="auto"/>
        <w:bottom w:val="none" w:sz="0" w:space="0" w:color="auto"/>
        <w:right w:val="none" w:sz="0" w:space="0" w:color="auto"/>
      </w:divBdr>
    </w:div>
    <w:div w:id="21250048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argulewicz\Documents\Niestandardowe%20szablony%20pakietu%20Office\Projekt%20techniczny%20v2.0.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BF7CE3E72E22E4D925E906FAC5E12CD" ma:contentTypeVersion="2" ma:contentTypeDescription="Utwórz nowy dokument." ma:contentTypeScope="" ma:versionID="e2a53e5b5fef4466a423df12afb6fba4">
  <xsd:schema xmlns:xsd="http://www.w3.org/2001/XMLSchema" xmlns:xs="http://www.w3.org/2001/XMLSchema" xmlns:p="http://schemas.microsoft.com/office/2006/metadata/properties" xmlns:ns2="c8dfd723-03d2-4251-9dad-276074cb686f" targetNamespace="http://schemas.microsoft.com/office/2006/metadata/properties" ma:root="true" ma:fieldsID="394be42ab9ee911f0c6363a0a1d83baa" ns2:_="">
    <xsd:import namespace="c8dfd723-03d2-4251-9dad-276074cb68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fd723-03d2-4251-9dad-276074cb6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6283F-81A5-4D59-8802-822EBBA6EB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FA25EF-F55B-4004-95EF-686C6F2A7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fd723-03d2-4251-9dad-276074cb6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D91B8-DDEF-4D05-AC45-C75B5BE6F24B}">
  <ds:schemaRefs>
    <ds:schemaRef ds:uri="http://schemas.microsoft.com/sharepoint/v3/contenttype/forms"/>
  </ds:schemaRefs>
</ds:datastoreItem>
</file>

<file path=customXml/itemProps4.xml><?xml version="1.0" encoding="utf-8"?>
<ds:datastoreItem xmlns:ds="http://schemas.openxmlformats.org/officeDocument/2006/customXml" ds:itemID="{DA60D320-7755-4E55-A011-BC4EDA04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techniczny v2.0</Template>
  <TotalTime>1</TotalTime>
  <Pages>3</Pages>
  <Words>1544</Words>
  <Characters>9266</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Zespoły Microsoft Teams</vt:lpstr>
    </vt:vector>
  </TitlesOfParts>
  <Company/>
  <LinksUpToDate>false</LinksUpToDate>
  <CharactersWithSpaces>10789</CharactersWithSpaces>
  <SharedDoc>false</SharedDoc>
  <HLinks>
    <vt:vector size="96" baseType="variant">
      <vt:variant>
        <vt:i4>1245234</vt:i4>
      </vt:variant>
      <vt:variant>
        <vt:i4>98</vt:i4>
      </vt:variant>
      <vt:variant>
        <vt:i4>0</vt:i4>
      </vt:variant>
      <vt:variant>
        <vt:i4>5</vt:i4>
      </vt:variant>
      <vt:variant>
        <vt:lpwstr/>
      </vt:variant>
      <vt:variant>
        <vt:lpwstr>_Toc30076774</vt:lpwstr>
      </vt:variant>
      <vt:variant>
        <vt:i4>1310770</vt:i4>
      </vt:variant>
      <vt:variant>
        <vt:i4>92</vt:i4>
      </vt:variant>
      <vt:variant>
        <vt:i4>0</vt:i4>
      </vt:variant>
      <vt:variant>
        <vt:i4>5</vt:i4>
      </vt:variant>
      <vt:variant>
        <vt:lpwstr/>
      </vt:variant>
      <vt:variant>
        <vt:lpwstr>_Toc30076773</vt:lpwstr>
      </vt:variant>
      <vt:variant>
        <vt:i4>1179703</vt:i4>
      </vt:variant>
      <vt:variant>
        <vt:i4>83</vt:i4>
      </vt:variant>
      <vt:variant>
        <vt:i4>0</vt:i4>
      </vt:variant>
      <vt:variant>
        <vt:i4>5</vt:i4>
      </vt:variant>
      <vt:variant>
        <vt:lpwstr/>
      </vt:variant>
      <vt:variant>
        <vt:lpwstr>_Toc36210062</vt:lpwstr>
      </vt:variant>
      <vt:variant>
        <vt:i4>1114167</vt:i4>
      </vt:variant>
      <vt:variant>
        <vt:i4>77</vt:i4>
      </vt:variant>
      <vt:variant>
        <vt:i4>0</vt:i4>
      </vt:variant>
      <vt:variant>
        <vt:i4>5</vt:i4>
      </vt:variant>
      <vt:variant>
        <vt:lpwstr/>
      </vt:variant>
      <vt:variant>
        <vt:lpwstr>_Toc36210061</vt:lpwstr>
      </vt:variant>
      <vt:variant>
        <vt:i4>1048631</vt:i4>
      </vt:variant>
      <vt:variant>
        <vt:i4>71</vt:i4>
      </vt:variant>
      <vt:variant>
        <vt:i4>0</vt:i4>
      </vt:variant>
      <vt:variant>
        <vt:i4>5</vt:i4>
      </vt:variant>
      <vt:variant>
        <vt:lpwstr/>
      </vt:variant>
      <vt:variant>
        <vt:lpwstr>_Toc36210060</vt:lpwstr>
      </vt:variant>
      <vt:variant>
        <vt:i4>1638452</vt:i4>
      </vt:variant>
      <vt:variant>
        <vt:i4>65</vt:i4>
      </vt:variant>
      <vt:variant>
        <vt:i4>0</vt:i4>
      </vt:variant>
      <vt:variant>
        <vt:i4>5</vt:i4>
      </vt:variant>
      <vt:variant>
        <vt:lpwstr/>
      </vt:variant>
      <vt:variant>
        <vt:lpwstr>_Toc36210059</vt:lpwstr>
      </vt:variant>
      <vt:variant>
        <vt:i4>1572916</vt:i4>
      </vt:variant>
      <vt:variant>
        <vt:i4>59</vt:i4>
      </vt:variant>
      <vt:variant>
        <vt:i4>0</vt:i4>
      </vt:variant>
      <vt:variant>
        <vt:i4>5</vt:i4>
      </vt:variant>
      <vt:variant>
        <vt:lpwstr/>
      </vt:variant>
      <vt:variant>
        <vt:lpwstr>_Toc36210058</vt:lpwstr>
      </vt:variant>
      <vt:variant>
        <vt:i4>1507380</vt:i4>
      </vt:variant>
      <vt:variant>
        <vt:i4>53</vt:i4>
      </vt:variant>
      <vt:variant>
        <vt:i4>0</vt:i4>
      </vt:variant>
      <vt:variant>
        <vt:i4>5</vt:i4>
      </vt:variant>
      <vt:variant>
        <vt:lpwstr/>
      </vt:variant>
      <vt:variant>
        <vt:lpwstr>_Toc36210057</vt:lpwstr>
      </vt:variant>
      <vt:variant>
        <vt:i4>1441844</vt:i4>
      </vt:variant>
      <vt:variant>
        <vt:i4>47</vt:i4>
      </vt:variant>
      <vt:variant>
        <vt:i4>0</vt:i4>
      </vt:variant>
      <vt:variant>
        <vt:i4>5</vt:i4>
      </vt:variant>
      <vt:variant>
        <vt:lpwstr/>
      </vt:variant>
      <vt:variant>
        <vt:lpwstr>_Toc36210056</vt:lpwstr>
      </vt:variant>
      <vt:variant>
        <vt:i4>1376308</vt:i4>
      </vt:variant>
      <vt:variant>
        <vt:i4>41</vt:i4>
      </vt:variant>
      <vt:variant>
        <vt:i4>0</vt:i4>
      </vt:variant>
      <vt:variant>
        <vt:i4>5</vt:i4>
      </vt:variant>
      <vt:variant>
        <vt:lpwstr/>
      </vt:variant>
      <vt:variant>
        <vt:lpwstr>_Toc36210055</vt:lpwstr>
      </vt:variant>
      <vt:variant>
        <vt:i4>1310772</vt:i4>
      </vt:variant>
      <vt:variant>
        <vt:i4>35</vt:i4>
      </vt:variant>
      <vt:variant>
        <vt:i4>0</vt:i4>
      </vt:variant>
      <vt:variant>
        <vt:i4>5</vt:i4>
      </vt:variant>
      <vt:variant>
        <vt:lpwstr/>
      </vt:variant>
      <vt:variant>
        <vt:lpwstr>_Toc36210054</vt:lpwstr>
      </vt:variant>
      <vt:variant>
        <vt:i4>1245236</vt:i4>
      </vt:variant>
      <vt:variant>
        <vt:i4>29</vt:i4>
      </vt:variant>
      <vt:variant>
        <vt:i4>0</vt:i4>
      </vt:variant>
      <vt:variant>
        <vt:i4>5</vt:i4>
      </vt:variant>
      <vt:variant>
        <vt:lpwstr/>
      </vt:variant>
      <vt:variant>
        <vt:lpwstr>_Toc36210053</vt:lpwstr>
      </vt:variant>
      <vt:variant>
        <vt:i4>1179700</vt:i4>
      </vt:variant>
      <vt:variant>
        <vt:i4>23</vt:i4>
      </vt:variant>
      <vt:variant>
        <vt:i4>0</vt:i4>
      </vt:variant>
      <vt:variant>
        <vt:i4>5</vt:i4>
      </vt:variant>
      <vt:variant>
        <vt:lpwstr/>
      </vt:variant>
      <vt:variant>
        <vt:lpwstr>_Toc36210052</vt:lpwstr>
      </vt:variant>
      <vt:variant>
        <vt:i4>1114164</vt:i4>
      </vt:variant>
      <vt:variant>
        <vt:i4>17</vt:i4>
      </vt:variant>
      <vt:variant>
        <vt:i4>0</vt:i4>
      </vt:variant>
      <vt:variant>
        <vt:i4>5</vt:i4>
      </vt:variant>
      <vt:variant>
        <vt:lpwstr/>
      </vt:variant>
      <vt:variant>
        <vt:lpwstr>_Toc36210051</vt:lpwstr>
      </vt:variant>
      <vt:variant>
        <vt:i4>1048628</vt:i4>
      </vt:variant>
      <vt:variant>
        <vt:i4>11</vt:i4>
      </vt:variant>
      <vt:variant>
        <vt:i4>0</vt:i4>
      </vt:variant>
      <vt:variant>
        <vt:i4>5</vt:i4>
      </vt:variant>
      <vt:variant>
        <vt:lpwstr/>
      </vt:variant>
      <vt:variant>
        <vt:lpwstr>_Toc36210050</vt:lpwstr>
      </vt:variant>
      <vt:variant>
        <vt:i4>1638453</vt:i4>
      </vt:variant>
      <vt:variant>
        <vt:i4>5</vt:i4>
      </vt:variant>
      <vt:variant>
        <vt:i4>0</vt:i4>
      </vt:variant>
      <vt:variant>
        <vt:i4>5</vt:i4>
      </vt:variant>
      <vt:variant>
        <vt:lpwstr/>
      </vt:variant>
      <vt:variant>
        <vt:lpwstr>_Toc36210049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Zespoły Microsoft Teams</dc:title>
  <dc:subject>Propozycja tworzenia zespołów</dc:subject>
  <dc:creator>Paweł Kargulewicz</dc:creator>
  <cp:keywords/>
  <cp:lastModifiedBy>Emilia Wrońska</cp:lastModifiedBy>
  <cp:revision>2</cp:revision>
  <cp:lastPrinted>2016-12-29T13:22:00Z</cp:lastPrinted>
  <dcterms:created xsi:type="dcterms:W3CDTF">2020-09-27T22:57:00Z</dcterms:created>
  <dcterms:modified xsi:type="dcterms:W3CDTF">2020-09-27T22:57:00Z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ient">
    <vt:lpwstr>Szkoła Główna Gospodarstwa Wiejskiego</vt:lpwstr>
  </property>
  <property fmtid="{D5CDD505-2E9C-101B-9397-08002B2CF9AE}" pid="3" name="Wersja">
    <vt:lpwstr>0.1</vt:lpwstr>
  </property>
  <property fmtid="{D5CDD505-2E9C-101B-9397-08002B2CF9AE}" pid="4" name="ContentTypeId">
    <vt:lpwstr>0x0101009BF7CE3E72E22E4D925E906FAC5E12CD</vt:lpwstr>
  </property>
</Properties>
</file>